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F83621" w:rsidRDefault="0025106C" w:rsidP="00F37D7B">
      <w:pPr>
        <w:pStyle w:val="af5"/>
      </w:pPr>
      <w:r w:rsidRPr="00F83621">
        <w:rPr>
          <w:rFonts w:hint="eastAsia"/>
        </w:rPr>
        <w:t>糾正案文</w:t>
      </w:r>
    </w:p>
    <w:p w:rsidR="00E25849" w:rsidRPr="00631EF1" w:rsidRDefault="0025106C" w:rsidP="00F231DC">
      <w:pPr>
        <w:pStyle w:val="1"/>
        <w:rPr>
          <w:color w:val="000000" w:themeColor="text1"/>
        </w:rPr>
      </w:pPr>
      <w:r w:rsidRPr="00631EF1">
        <w:rPr>
          <w:rFonts w:hint="eastAsia"/>
          <w:color w:val="000000" w:themeColor="text1"/>
        </w:rPr>
        <w:t>被糾正機關：</w:t>
      </w:r>
      <w:r w:rsidR="00403627" w:rsidRPr="00631EF1">
        <w:rPr>
          <w:rFonts w:hAnsi="標楷體" w:hint="eastAsia"/>
          <w:color w:val="000000" w:themeColor="text1"/>
        </w:rPr>
        <w:t>新北市立新埔國民中學</w:t>
      </w:r>
      <w:r w:rsidR="0000395E" w:rsidRPr="00631EF1">
        <w:rPr>
          <w:rFonts w:hint="eastAsia"/>
          <w:color w:val="000000" w:themeColor="text1"/>
        </w:rPr>
        <w:t>、</w:t>
      </w:r>
      <w:r w:rsidR="00403627" w:rsidRPr="00631EF1">
        <w:rPr>
          <w:rFonts w:hAnsi="標楷體" w:hint="eastAsia"/>
          <w:color w:val="000000" w:themeColor="text1"/>
        </w:rPr>
        <w:t>新北市政府教育局</w:t>
      </w:r>
      <w:r w:rsidRPr="00631EF1">
        <w:rPr>
          <w:rFonts w:hint="eastAsia"/>
          <w:color w:val="000000" w:themeColor="text1"/>
        </w:rPr>
        <w:t>。</w:t>
      </w:r>
    </w:p>
    <w:p w:rsidR="003F4AD6" w:rsidRPr="00631EF1" w:rsidRDefault="0025106C" w:rsidP="00D27EA1">
      <w:pPr>
        <w:pStyle w:val="1"/>
        <w:rPr>
          <w:color w:val="000000" w:themeColor="text1"/>
        </w:rPr>
      </w:pPr>
      <w:r w:rsidRPr="00631EF1">
        <w:rPr>
          <w:rFonts w:hint="eastAsia"/>
          <w:color w:val="000000" w:themeColor="text1"/>
        </w:rPr>
        <w:t>案　　　由：</w:t>
      </w:r>
      <w:r w:rsidR="00403627" w:rsidRPr="00631EF1">
        <w:rPr>
          <w:rFonts w:hint="eastAsia"/>
          <w:color w:val="000000" w:themeColor="text1"/>
        </w:rPr>
        <w:t>新北市立新埔國中於</w:t>
      </w:r>
      <w:r w:rsidR="00CE557A" w:rsidRPr="00631EF1">
        <w:rPr>
          <w:rFonts w:hint="eastAsia"/>
          <w:color w:val="000000" w:themeColor="text1"/>
        </w:rPr>
        <w:t>民國</w:t>
      </w:r>
      <w:r w:rsidR="00403627" w:rsidRPr="00631EF1">
        <w:rPr>
          <w:rFonts w:hint="eastAsia"/>
          <w:color w:val="000000" w:themeColor="text1"/>
        </w:rPr>
        <w:t>110年8月2日獲悉該校學務主任甲師對</w:t>
      </w:r>
      <w:r w:rsidR="0094559C" w:rsidRPr="00631EF1">
        <w:rPr>
          <w:rFonts w:hint="eastAsia"/>
          <w:color w:val="000000" w:themeColor="text1"/>
          <w:spacing w:val="-2"/>
        </w:rPr>
        <w:t>Ａ生、Ｂ生</w:t>
      </w:r>
      <w:r w:rsidR="00403627" w:rsidRPr="00631EF1">
        <w:rPr>
          <w:rFonts w:hint="eastAsia"/>
          <w:color w:val="000000" w:themeColor="text1"/>
        </w:rPr>
        <w:t>有疑似霸凌之情事，經校安通報立案，惟該校非但未於期限內召開</w:t>
      </w:r>
      <w:r w:rsidR="00A271BB" w:rsidRPr="00631EF1">
        <w:rPr>
          <w:rFonts w:hint="eastAsia"/>
          <w:color w:val="000000" w:themeColor="text1"/>
        </w:rPr>
        <w:t>防制校園霸凌因應小組會議</w:t>
      </w:r>
      <w:r w:rsidR="00403627" w:rsidRPr="00631EF1">
        <w:rPr>
          <w:rFonts w:hint="eastAsia"/>
          <w:color w:val="000000" w:themeColor="text1"/>
        </w:rPr>
        <w:t>，甚以不當管教類項改召開校事會議，明顯違反「高級中等以下學校教師解聘不續聘停聘或資遣辦法」及「校園霸凌防制準則」相關規定</w:t>
      </w:r>
      <w:r w:rsidR="00A271BB" w:rsidRPr="00631EF1">
        <w:rPr>
          <w:rFonts w:hint="eastAsia"/>
          <w:color w:val="000000" w:themeColor="text1"/>
        </w:rPr>
        <w:t>，且該次校事會議主要由聘任督學及校長主導，未就陳訴之霸凌事件進行審議，</w:t>
      </w:r>
      <w:r w:rsidR="00BA35CA" w:rsidRPr="00631EF1">
        <w:rPr>
          <w:rFonts w:hint="eastAsia"/>
          <w:color w:val="000000" w:themeColor="text1"/>
        </w:rPr>
        <w:t>即</w:t>
      </w:r>
      <w:r w:rsidR="00A271BB" w:rsidRPr="00631EF1">
        <w:rPr>
          <w:rFonts w:hint="eastAsia"/>
          <w:color w:val="000000" w:themeColor="text1"/>
        </w:rPr>
        <w:t>逕認定係單一偶發事件即予結案，該會審議結果未踐行程序正義，也未符C</w:t>
      </w:r>
      <w:r w:rsidR="00A271BB" w:rsidRPr="00631EF1">
        <w:rPr>
          <w:color w:val="000000" w:themeColor="text1"/>
        </w:rPr>
        <w:t>RC</w:t>
      </w:r>
      <w:r w:rsidR="00A271BB" w:rsidRPr="00631EF1">
        <w:rPr>
          <w:rFonts w:hint="eastAsia"/>
          <w:color w:val="000000" w:themeColor="text1"/>
        </w:rPr>
        <w:t>兒童最佳利益原則，致造成拖延依法處理之程序</w:t>
      </w:r>
      <w:r w:rsidR="00D27EA1" w:rsidRPr="00631EF1">
        <w:rPr>
          <w:rFonts w:hint="eastAsia"/>
          <w:color w:val="000000" w:themeColor="text1"/>
        </w:rPr>
        <w:t>，</w:t>
      </w:r>
      <w:r w:rsidR="00A271BB" w:rsidRPr="00631EF1">
        <w:rPr>
          <w:rFonts w:hint="eastAsia"/>
          <w:color w:val="000000" w:themeColor="text1"/>
        </w:rPr>
        <w:t>該校就本霸凌事件之處理，認事用法多有違誤，影響學生權益，衍生「師師相護」之</w:t>
      </w:r>
      <w:r w:rsidR="00CE557A" w:rsidRPr="00631EF1">
        <w:rPr>
          <w:rFonts w:hint="eastAsia"/>
          <w:color w:val="000000" w:themeColor="text1"/>
        </w:rPr>
        <w:t>訾</w:t>
      </w:r>
      <w:r w:rsidR="00A271BB" w:rsidRPr="00631EF1">
        <w:rPr>
          <w:rFonts w:hint="eastAsia"/>
          <w:color w:val="000000" w:themeColor="text1"/>
        </w:rPr>
        <w:t>議。甲師遭訴不當管教行為涉及教師法第</w:t>
      </w:r>
      <w:r w:rsidR="00A271BB" w:rsidRPr="00631EF1">
        <w:rPr>
          <w:color w:val="000000" w:themeColor="text1"/>
        </w:rPr>
        <w:t>14</w:t>
      </w:r>
      <w:r w:rsidR="00A271BB" w:rsidRPr="00631EF1">
        <w:rPr>
          <w:rFonts w:hint="eastAsia"/>
          <w:color w:val="000000" w:themeColor="text1"/>
        </w:rPr>
        <w:t>條、第</w:t>
      </w:r>
      <w:r w:rsidR="00A271BB" w:rsidRPr="00631EF1">
        <w:rPr>
          <w:color w:val="000000" w:themeColor="text1"/>
        </w:rPr>
        <w:t>15</w:t>
      </w:r>
      <w:r w:rsidR="00A271BB" w:rsidRPr="00631EF1">
        <w:rPr>
          <w:rFonts w:hint="eastAsia"/>
          <w:color w:val="000000" w:themeColor="text1"/>
        </w:rPr>
        <w:t>條關於體罰或霸凌學生、第</w:t>
      </w:r>
      <w:r w:rsidR="00A271BB" w:rsidRPr="00631EF1">
        <w:rPr>
          <w:color w:val="000000" w:themeColor="text1"/>
        </w:rPr>
        <w:t>16</w:t>
      </w:r>
      <w:r w:rsidR="00A271BB" w:rsidRPr="00631EF1">
        <w:rPr>
          <w:rFonts w:hint="eastAsia"/>
          <w:color w:val="000000" w:themeColor="text1"/>
        </w:rPr>
        <w:t>條關於不當管教等規定，應依「高級中等以下學校教師解聘不續聘停聘或資遣辦法」第2條第</w:t>
      </w:r>
      <w:r w:rsidR="00A271BB" w:rsidRPr="00631EF1">
        <w:rPr>
          <w:color w:val="000000" w:themeColor="text1"/>
        </w:rPr>
        <w:t>3</w:t>
      </w:r>
      <w:r w:rsidR="00A271BB" w:rsidRPr="00631EF1">
        <w:rPr>
          <w:rFonts w:hint="eastAsia"/>
          <w:color w:val="000000" w:themeColor="text1"/>
        </w:rPr>
        <w:t>款或第4款程序處理。該校除未依相關程序處理外，相關霸凌小組調查、霸凌重啟調查及校事調查等3次調查作為，結果均表示因無直接證據故難認定甲師有霸凌行為，然相關調查程序有嚴重違失，且調查過程顯然未遵循</w:t>
      </w:r>
      <w:r w:rsidR="00A271BB" w:rsidRPr="00631EF1">
        <w:rPr>
          <w:color w:val="000000" w:themeColor="text1"/>
        </w:rPr>
        <w:t>CRC</w:t>
      </w:r>
      <w:r w:rsidR="00A271BB" w:rsidRPr="00631EF1">
        <w:rPr>
          <w:rFonts w:hint="eastAsia"/>
          <w:color w:val="000000" w:themeColor="text1"/>
        </w:rPr>
        <w:t>兒童表意權及最佳利益原則，一併參採對當事人學生或法定代</w:t>
      </w:r>
      <w:r w:rsidR="00A271BB" w:rsidRPr="00631EF1">
        <w:rPr>
          <w:rFonts w:hint="eastAsia"/>
          <w:color w:val="000000" w:themeColor="text1"/>
        </w:rPr>
        <w:lastRenderedPageBreak/>
        <w:t>理人之證詞，</w:t>
      </w:r>
      <w:r w:rsidR="00D27EA1" w:rsidRPr="00631EF1">
        <w:rPr>
          <w:rFonts w:hint="eastAsia"/>
          <w:color w:val="000000" w:themeColor="text1"/>
        </w:rPr>
        <w:t>竟</w:t>
      </w:r>
      <w:r w:rsidR="00A271BB" w:rsidRPr="00631EF1">
        <w:rPr>
          <w:rFonts w:hint="eastAsia"/>
          <w:color w:val="000000" w:themeColor="text1"/>
        </w:rPr>
        <w:t>僅以對甲師最有利之證詞逕為認定，</w:t>
      </w:r>
      <w:r w:rsidR="00D27EA1" w:rsidRPr="00631EF1">
        <w:rPr>
          <w:rFonts w:hAnsi="標楷體" w:hint="eastAsia"/>
          <w:color w:val="000000" w:themeColor="text1"/>
        </w:rPr>
        <w:t>新北市政府教育局</w:t>
      </w:r>
      <w:r w:rsidR="00D27EA1" w:rsidRPr="00631EF1">
        <w:rPr>
          <w:rFonts w:hint="eastAsia"/>
          <w:color w:val="000000" w:themeColor="text1"/>
        </w:rPr>
        <w:t>亦</w:t>
      </w:r>
      <w:r w:rsidR="00A271BB" w:rsidRPr="00631EF1">
        <w:rPr>
          <w:rFonts w:hint="eastAsia"/>
          <w:color w:val="000000" w:themeColor="text1"/>
        </w:rPr>
        <w:t>未依法善盡督導之責，致續訴</w:t>
      </w:r>
      <w:r w:rsidR="00D27EA1" w:rsidRPr="00631EF1">
        <w:rPr>
          <w:rFonts w:hint="eastAsia"/>
          <w:color w:val="000000" w:themeColor="text1"/>
        </w:rPr>
        <w:t>「</w:t>
      </w:r>
      <w:r w:rsidR="00A271BB" w:rsidRPr="00631EF1">
        <w:rPr>
          <w:rFonts w:hint="eastAsia"/>
          <w:color w:val="000000" w:themeColor="text1"/>
        </w:rPr>
        <w:t>師師相護</w:t>
      </w:r>
      <w:r w:rsidR="00D27EA1" w:rsidRPr="00631EF1">
        <w:rPr>
          <w:rFonts w:hint="eastAsia"/>
          <w:color w:val="000000" w:themeColor="text1"/>
        </w:rPr>
        <w:t>」</w:t>
      </w:r>
      <w:r w:rsidR="00A271BB" w:rsidRPr="00631EF1">
        <w:rPr>
          <w:rFonts w:hint="eastAsia"/>
          <w:color w:val="000000" w:themeColor="text1"/>
        </w:rPr>
        <w:t>之爭議不斷。</w:t>
      </w:r>
      <w:r w:rsidR="00D27EA1" w:rsidRPr="00631EF1">
        <w:rPr>
          <w:rFonts w:hint="eastAsia"/>
          <w:color w:val="000000" w:themeColor="text1"/>
        </w:rPr>
        <w:t>基於案關學生及家長對於環境及細節皆指證歷歷，本院認為甲師明確對</w:t>
      </w:r>
      <w:r w:rsidR="0094559C" w:rsidRPr="00631EF1">
        <w:rPr>
          <w:rFonts w:hint="eastAsia"/>
          <w:color w:val="000000" w:themeColor="text1"/>
          <w:spacing w:val="-2"/>
        </w:rPr>
        <w:t>Ａ生</w:t>
      </w:r>
      <w:r w:rsidR="00D27EA1" w:rsidRPr="00631EF1">
        <w:rPr>
          <w:rFonts w:hint="eastAsia"/>
          <w:color w:val="000000" w:themeColor="text1"/>
        </w:rPr>
        <w:t>涉及體罰及霸凌，足以構成兒童及少年福利與權益保障法49條身心虐待之定義，學校相關調查皆因未採案關學生及家長之證詞，逕予認定甲師無上述之行為，違失情節明確。另甲師為追查棄置於校內飲料瓶的來源，竟恣意調閱監視錄影器調查，並未依規定填寫「監視器攝錄資料調閱申請單」，該校校長亦未落實查核監視錄影系統申請規定，亦有失管理之責等，</w:t>
      </w:r>
      <w:r w:rsidR="003B0C62" w:rsidRPr="00631EF1">
        <w:rPr>
          <w:rFonts w:hint="eastAsia"/>
          <w:color w:val="000000" w:themeColor="text1"/>
        </w:rPr>
        <w:t>均有違失，爰依法提案糾正。</w:t>
      </w:r>
    </w:p>
    <w:p w:rsidR="00E25849" w:rsidRPr="00631EF1" w:rsidRDefault="00DB3135" w:rsidP="00DE42B9">
      <w:pPr>
        <w:pStyle w:val="1"/>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631EF1">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85452" w:rsidRPr="00631EF1" w:rsidRDefault="00085452" w:rsidP="00085452">
      <w:pPr>
        <w:pStyle w:val="1"/>
        <w:numPr>
          <w:ilvl w:val="0"/>
          <w:numId w:val="0"/>
        </w:numPr>
        <w:ind w:left="709" w:firstLineChars="208" w:firstLine="708"/>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Hlk96013040"/>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r w:rsidRPr="00631EF1">
        <w:rPr>
          <w:rFonts w:hint="eastAsia"/>
          <w:color w:val="000000" w:themeColor="text1"/>
        </w:rPr>
        <w:t>西元(本案涉及國際年份時以西元表示，下同)1989年「兒童權利公約」（The Convention on the Rights of Children，下稱CRC）由聯合國第44/25號決議通過，並在1990年正式生效，正式肯認兒童作為權利主體，給予特別的保護。我國</w:t>
      </w:r>
      <w:r w:rsidRPr="00631EF1">
        <w:rPr>
          <w:rFonts w:hAnsi="標楷體" w:hint="eastAsia"/>
          <w:color w:val="000000" w:themeColor="text1"/>
        </w:rPr>
        <w:t>民國（下同）</w:t>
      </w:r>
      <w:r w:rsidRPr="00631EF1">
        <w:rPr>
          <w:rFonts w:hint="eastAsia"/>
          <w:color w:val="000000" w:themeColor="text1"/>
        </w:rPr>
        <w:t>於103年11月20日立法施行兒童權利公約施行法，正式將兒童權利公約內國法化，各級政府機關行使職權，應符合CRC各項規定，避免侵害兒童權利，並應積極促進各項兒童權利實現。</w:t>
      </w:r>
      <w:r w:rsidR="00EE0CAD" w:rsidRPr="00631EF1">
        <w:rPr>
          <w:rFonts w:hint="eastAsia"/>
          <w:color w:val="000000" w:themeColor="text1"/>
        </w:rPr>
        <w:t>另據</w:t>
      </w:r>
      <w:r w:rsidR="00EE0CAD" w:rsidRPr="00631EF1">
        <w:rPr>
          <w:rFonts w:hAnsi="標楷體" w:hint="eastAsia"/>
          <w:color w:val="000000" w:themeColor="text1"/>
          <w:szCs w:val="32"/>
          <w:shd w:val="clear" w:color="auto" w:fill="FFFFFF" w:themeFill="background1"/>
        </w:rPr>
        <w:t>據CRC第3條規定，所有關係兒童之事務，無論是由公私社會福利機構、法院、行政機關或立法機關作為，均應以兒童最佳利益為優先考量。</w:t>
      </w:r>
      <w:r w:rsidRPr="00631EF1">
        <w:rPr>
          <w:rFonts w:hint="eastAsia"/>
          <w:noProof/>
          <w:color w:val="000000" w:themeColor="text1"/>
        </w:rPr>
        <w:drawing>
          <wp:inline distT="0" distB="0" distL="0" distR="0" wp14:anchorId="5B0F764C" wp14:editId="7B3A390B">
            <wp:extent cx="15875" cy="825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Pr="00631EF1">
        <w:rPr>
          <w:rFonts w:hint="eastAsia"/>
          <w:bCs w:val="0"/>
          <w:color w:val="000000" w:themeColor="text1"/>
        </w:rPr>
        <w:t xml:space="preserve"> </w:t>
      </w:r>
      <w:r w:rsidRPr="00631EF1">
        <w:rPr>
          <w:rFonts w:hint="eastAsia"/>
          <w:noProof/>
          <w:color w:val="000000" w:themeColor="text1"/>
        </w:rPr>
        <w:drawing>
          <wp:inline distT="0" distB="0" distL="0" distR="0" wp14:anchorId="03AB495F" wp14:editId="5D2A640D">
            <wp:extent cx="15875" cy="82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p>
    <w:p w:rsidR="006E1385" w:rsidRPr="00631EF1" w:rsidRDefault="006E1385" w:rsidP="006E1385">
      <w:pPr>
        <w:pStyle w:val="11"/>
        <w:ind w:left="680" w:firstLine="680"/>
        <w:rPr>
          <w:rFonts w:hAnsi="標楷體"/>
          <w:color w:val="000000" w:themeColor="text1"/>
        </w:rPr>
      </w:pPr>
      <w:bookmarkStart w:id="42" w:name="_Hlk134709135"/>
      <w:r w:rsidRPr="00631EF1">
        <w:rPr>
          <w:rFonts w:hAnsi="標楷體" w:hint="eastAsia"/>
          <w:color w:val="000000" w:themeColor="text1"/>
        </w:rPr>
        <w:t>惟據訴，110年新北市立新埔國民中學</w:t>
      </w:r>
      <w:r w:rsidRPr="00631EF1">
        <w:rPr>
          <w:rStyle w:val="aff0"/>
          <w:rFonts w:hAnsi="標楷體"/>
          <w:color w:val="000000" w:themeColor="text1"/>
        </w:rPr>
        <w:footnoteReference w:id="1"/>
      </w:r>
      <w:r w:rsidRPr="00631EF1">
        <w:rPr>
          <w:rFonts w:hAnsi="標楷體" w:hint="eastAsia"/>
          <w:color w:val="000000" w:themeColor="text1"/>
        </w:rPr>
        <w:t>發生師對生</w:t>
      </w:r>
      <w:r w:rsidRPr="00631EF1">
        <w:rPr>
          <w:rFonts w:hAnsi="標楷體" w:hint="eastAsia"/>
          <w:color w:val="000000" w:themeColor="text1"/>
        </w:rPr>
        <w:lastRenderedPageBreak/>
        <w:t>霸凌事件，學務主任甲師（下稱甲師）涉有不當管教、體罰及言語霸凌近半年，亦有學生被帶至無人之校園頂樓及無監視器死角處問話、威脅記過、被罰1人撿全校垃圾1個月等情，而受霸凌之4名學生提出申訴後，校方僅有受理部分申訴，陳情人陳情質疑調查程序有違失，包括調查期間未由法定代理人陪同、未製作逐字稿筆錄、輔導主任</w:t>
      </w:r>
      <w:r w:rsidRPr="00631EF1">
        <w:rPr>
          <w:rStyle w:val="aff0"/>
          <w:rFonts w:hAnsi="標楷體"/>
          <w:color w:val="000000" w:themeColor="text1"/>
        </w:rPr>
        <w:footnoteReference w:id="2"/>
      </w:r>
      <w:r w:rsidRPr="00631EF1">
        <w:rPr>
          <w:rFonts w:hAnsi="標楷體" w:hint="eastAsia"/>
          <w:color w:val="000000" w:themeColor="text1"/>
        </w:rPr>
        <w:t>涉嫌冒名向法定代理人收集證據、校方利用行政之便影響調查流程與公平性等違失情形，遭受長期霸凌之學生有做惡夢、輕生念頭，在申訴後未獲正視，致使學生僅能無奈轉學，惟轉學過程也遭甲師阻撓等情。本案校方是否有依「校園霸凌防制準則」處理申訴？調查過程是否涉有違失？是否有包庇、調查不實的狀況？主管機關是否有善盡督導之責了解學生權益遭受侵害狀況？提供學校適法監督或輔導協助？均認有調查之必要案。</w:t>
      </w:r>
    </w:p>
    <w:bookmarkEnd w:id="42"/>
    <w:p w:rsidR="0090210B" w:rsidRPr="00631EF1" w:rsidRDefault="006E1385" w:rsidP="0090210B">
      <w:pPr>
        <w:pStyle w:val="11"/>
        <w:ind w:left="680" w:firstLine="680"/>
        <w:rPr>
          <w:color w:val="000000" w:themeColor="text1"/>
        </w:rPr>
      </w:pPr>
      <w:r w:rsidRPr="00631EF1">
        <w:rPr>
          <w:rFonts w:hint="eastAsia"/>
          <w:color w:val="000000" w:themeColor="text1"/>
        </w:rPr>
        <w:t>案經向新北市政府教育局(下稱新北市教育局)調閱卷證資料，並分別</w:t>
      </w:r>
      <w:r w:rsidRPr="00631EF1">
        <w:rPr>
          <w:color w:val="000000" w:themeColor="text1"/>
        </w:rPr>
        <w:t>111</w:t>
      </w:r>
      <w:r w:rsidRPr="00631EF1">
        <w:rPr>
          <w:rFonts w:hint="eastAsia"/>
          <w:color w:val="000000" w:themeColor="text1"/>
        </w:rPr>
        <w:t>年4月</w:t>
      </w:r>
      <w:r w:rsidRPr="00631EF1">
        <w:rPr>
          <w:color w:val="000000" w:themeColor="text1"/>
        </w:rPr>
        <w:t>29</w:t>
      </w:r>
      <w:r w:rsidRPr="00631EF1">
        <w:rPr>
          <w:rFonts w:hint="eastAsia"/>
          <w:color w:val="000000" w:themeColor="text1"/>
        </w:rPr>
        <w:t>日、同年9月</w:t>
      </w:r>
      <w:r w:rsidRPr="00631EF1">
        <w:rPr>
          <w:color w:val="000000" w:themeColor="text1"/>
        </w:rPr>
        <w:t>12</w:t>
      </w:r>
      <w:r w:rsidRPr="00631EF1">
        <w:rPr>
          <w:rFonts w:hint="eastAsia"/>
          <w:color w:val="000000" w:themeColor="text1"/>
        </w:rPr>
        <w:t>日訪談本案相關學生及家長，8月17日至</w:t>
      </w:r>
      <w:r w:rsidR="0094559C" w:rsidRPr="00631EF1">
        <w:rPr>
          <w:rFonts w:hint="eastAsia"/>
          <w:color w:val="000000" w:themeColor="text1"/>
        </w:rPr>
        <w:t>新埔</w:t>
      </w:r>
      <w:r w:rsidRPr="00631EF1">
        <w:rPr>
          <w:rFonts w:hint="eastAsia"/>
          <w:color w:val="000000" w:themeColor="text1"/>
        </w:rPr>
        <w:t>國中現場履勘，12月</w:t>
      </w:r>
      <w:r w:rsidRPr="00631EF1">
        <w:rPr>
          <w:color w:val="000000" w:themeColor="text1"/>
        </w:rPr>
        <w:t>19</w:t>
      </w:r>
      <w:r w:rsidRPr="00631EF1">
        <w:rPr>
          <w:rFonts w:hint="eastAsia"/>
          <w:color w:val="000000" w:themeColor="text1"/>
        </w:rPr>
        <w:t>日及22日訪談本案相關證人，再於12月</w:t>
      </w:r>
      <w:r w:rsidRPr="00631EF1">
        <w:rPr>
          <w:color w:val="000000" w:themeColor="text1"/>
        </w:rPr>
        <w:t>19</w:t>
      </w:r>
      <w:r w:rsidRPr="00631EF1">
        <w:rPr>
          <w:rFonts w:hint="eastAsia"/>
          <w:color w:val="000000" w:themeColor="text1"/>
        </w:rPr>
        <w:t>日詢問</w:t>
      </w:r>
      <w:r w:rsidR="0094559C" w:rsidRPr="00631EF1">
        <w:rPr>
          <w:rFonts w:hint="eastAsia"/>
          <w:color w:val="000000" w:themeColor="text1"/>
        </w:rPr>
        <w:t>新埔</w:t>
      </w:r>
      <w:r w:rsidRPr="00631EF1">
        <w:rPr>
          <w:rFonts w:hint="eastAsia"/>
          <w:color w:val="000000" w:themeColor="text1"/>
        </w:rPr>
        <w:t>國中甲師、112年1月18日詢問新北市教育局、該局校安室、特殊教育科及</w:t>
      </w:r>
      <w:r w:rsidR="0094559C" w:rsidRPr="00631EF1">
        <w:rPr>
          <w:rFonts w:hint="eastAsia"/>
          <w:color w:val="000000" w:themeColor="text1"/>
        </w:rPr>
        <w:t>新埔</w:t>
      </w:r>
      <w:r w:rsidRPr="00631EF1">
        <w:rPr>
          <w:rFonts w:hint="eastAsia"/>
          <w:color w:val="000000" w:themeColor="text1"/>
        </w:rPr>
        <w:t>國中校長等相關主管人員，</w:t>
      </w:r>
      <w:r w:rsidR="0090210B" w:rsidRPr="00631EF1">
        <w:rPr>
          <w:rFonts w:hint="eastAsia"/>
          <w:color w:val="000000" w:themeColor="text1"/>
        </w:rPr>
        <w:t>發現</w:t>
      </w:r>
      <w:r w:rsidR="00C552E4" w:rsidRPr="00631EF1">
        <w:rPr>
          <w:rFonts w:hint="eastAsia"/>
          <w:color w:val="000000" w:themeColor="text1"/>
        </w:rPr>
        <w:t>新埔</w:t>
      </w:r>
      <w:r w:rsidR="0090210B" w:rsidRPr="00631EF1">
        <w:rPr>
          <w:rFonts w:hint="eastAsia"/>
          <w:color w:val="000000" w:themeColor="text1"/>
        </w:rPr>
        <w:t>國中相關調查程序違反「高級中等以下學校教師解聘不續聘停聘或資遣辦法」及「校園霸凌防制準則」相關規定，且校方相關調查過程未符合</w:t>
      </w:r>
      <w:r w:rsidR="0090210B" w:rsidRPr="00631EF1">
        <w:rPr>
          <w:color w:val="000000" w:themeColor="text1"/>
        </w:rPr>
        <w:t>CRC</w:t>
      </w:r>
      <w:r w:rsidR="0090210B" w:rsidRPr="00631EF1">
        <w:rPr>
          <w:rFonts w:hint="eastAsia"/>
          <w:color w:val="000000" w:themeColor="text1"/>
        </w:rPr>
        <w:t>兒童最佳利益及兒童表意權原則，完全規避採信學生之證詞，致認定甲師無所涉體罰、霸凌及不當管教，故未對甲師做出不當管教行為之輔導認定，新北市教育局亦未依法善盡督導之責，均有違失，應予糾正促其注意改善。茲臚列事實與理由</w:t>
      </w:r>
      <w:r w:rsidR="0090210B" w:rsidRPr="00631EF1">
        <w:rPr>
          <w:rFonts w:hint="eastAsia"/>
          <w:color w:val="000000" w:themeColor="text1"/>
        </w:rPr>
        <w:lastRenderedPageBreak/>
        <w:t>如下：</w:t>
      </w:r>
    </w:p>
    <w:p w:rsidR="0094559C" w:rsidRPr="00631EF1" w:rsidRDefault="006E1385" w:rsidP="0094559C">
      <w:pPr>
        <w:pStyle w:val="2"/>
        <w:numPr>
          <w:ilvl w:val="1"/>
          <w:numId w:val="1"/>
        </w:numPr>
        <w:ind w:left="993" w:hanging="709"/>
        <w:rPr>
          <w:rFonts w:hAnsi="標楷體"/>
          <w:b w:val="0"/>
          <w:color w:val="000000" w:themeColor="text1"/>
          <w:spacing w:val="-2"/>
        </w:rPr>
      </w:pPr>
      <w:r w:rsidRPr="00631EF1">
        <w:rPr>
          <w:rFonts w:hint="eastAsia"/>
          <w:b w:val="0"/>
          <w:color w:val="000000" w:themeColor="text1"/>
          <w:spacing w:val="-2"/>
        </w:rPr>
        <w:tab/>
      </w:r>
      <w:r w:rsidR="000621D7" w:rsidRPr="00631EF1">
        <w:rPr>
          <w:rFonts w:hint="eastAsia"/>
          <w:color w:val="000000" w:themeColor="text1"/>
          <w:spacing w:val="-2"/>
        </w:rPr>
        <w:tab/>
      </w:r>
      <w:r w:rsidR="0094559C" w:rsidRPr="00631EF1">
        <w:rPr>
          <w:rFonts w:hint="eastAsia"/>
          <w:b w:val="0"/>
          <w:color w:val="000000" w:themeColor="text1"/>
          <w:spacing w:val="-2"/>
        </w:rPr>
        <w:tab/>
        <w:t>新北市立新埔國中於110年</w:t>
      </w:r>
      <w:r w:rsidR="0094559C" w:rsidRPr="00631EF1">
        <w:rPr>
          <w:b w:val="0"/>
          <w:color w:val="000000" w:themeColor="text1"/>
          <w:spacing w:val="-2"/>
        </w:rPr>
        <w:t>8</w:t>
      </w:r>
      <w:r w:rsidR="0094559C" w:rsidRPr="00631EF1">
        <w:rPr>
          <w:rFonts w:hint="eastAsia"/>
          <w:b w:val="0"/>
          <w:color w:val="000000" w:themeColor="text1"/>
          <w:spacing w:val="-2"/>
        </w:rPr>
        <w:t>月2日獲悉該校學務主任甲師對Ａ生、Ｂ生有疑似霸凌之情事，經校安通報立案，通報事件類別(名稱)為「法定通報之(知悉)疑似校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停聘或資遣辦法」及「校園霸凌防制準則」相關規定。</w:t>
      </w:r>
      <w:r w:rsidR="0094559C" w:rsidRPr="00631EF1">
        <w:rPr>
          <w:rFonts w:hAnsi="標楷體" w:hint="eastAsia"/>
          <w:b w:val="0"/>
          <w:color w:val="000000" w:themeColor="text1"/>
          <w:spacing w:val="-2"/>
        </w:rPr>
        <w:t>又該次校事會議主要由聘任督學及校長主導，聘任督學率先發言表示依家長書面資料陳述本案為偶發事件，</w:t>
      </w:r>
      <w:r w:rsidR="0094559C" w:rsidRPr="00631EF1">
        <w:rPr>
          <w:rFonts w:hAnsi="標楷體" w:hint="eastAsia"/>
          <w:b w:val="0"/>
          <w:color w:val="000000" w:themeColor="text1"/>
        </w:rPr>
        <w:t>未達教師法第14條、第15條等規定，故未予成案，</w:t>
      </w:r>
      <w:r w:rsidR="0094559C" w:rsidRPr="00631EF1">
        <w:rPr>
          <w:rFonts w:hAnsi="標楷體" w:hint="eastAsia"/>
          <w:b w:val="0"/>
          <w:color w:val="000000" w:themeColor="text1"/>
          <w:spacing w:val="-2"/>
        </w:rPr>
        <w:t>校長續表認同，隨後果未見其他成員有不同意見之陳述，也並未就陳訴之霸凌事件分別進行審議，逕為認定係單一偶發事件即予結案，該會審議結果未踐行程序正義，也未符C</w:t>
      </w:r>
      <w:r w:rsidR="0094559C" w:rsidRPr="00631EF1">
        <w:rPr>
          <w:rFonts w:hAnsi="標楷體"/>
          <w:b w:val="0"/>
          <w:color w:val="000000" w:themeColor="text1"/>
          <w:spacing w:val="-2"/>
        </w:rPr>
        <w:t>RC</w:t>
      </w:r>
      <w:r w:rsidR="0094559C" w:rsidRPr="00631EF1">
        <w:rPr>
          <w:rFonts w:hAnsi="標楷體" w:hint="eastAsia"/>
          <w:b w:val="0"/>
          <w:color w:val="000000" w:themeColor="text1"/>
          <w:spacing w:val="-2"/>
        </w:rPr>
        <w:t>兒童最佳利益原則，致造成拖延依法處理之程序。後經新北市教育局於同年8月24日</w:t>
      </w:r>
      <w:bookmarkStart w:id="43" w:name="_Hlk134709668"/>
      <w:r w:rsidR="0094559C" w:rsidRPr="00631EF1">
        <w:rPr>
          <w:rFonts w:hAnsi="標楷體" w:hint="eastAsia"/>
          <w:b w:val="0"/>
          <w:color w:val="000000" w:themeColor="text1"/>
          <w:spacing w:val="-2"/>
        </w:rPr>
        <w:t>以程序事由</w:t>
      </w:r>
      <w:bookmarkEnd w:id="43"/>
      <w:r w:rsidR="0094559C" w:rsidRPr="00631EF1">
        <w:rPr>
          <w:rFonts w:hAnsi="標楷體" w:hint="eastAsia"/>
          <w:b w:val="0"/>
          <w:color w:val="000000" w:themeColor="text1"/>
          <w:spacing w:val="-2"/>
        </w:rPr>
        <w:t>退請該校應依校園霸凌事件處理方式續辦，然該校仍未依規定於3日內召開防制校園霸凌因應小組會議，遲至110年9月3日始召開會議，再次違反「校園霸凌防制準則」規定，新埔國中就本霸凌事件之處理，認事用法多有違誤，影響學生權益，衍生「師師相護」之訾議，核有違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兒童權利公約第二次國家報告國際審查會議結論性意見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w:t>
      </w:r>
      <w:r w:rsidRPr="00631EF1">
        <w:rPr>
          <w:rFonts w:hint="eastAsia"/>
          <w:color w:val="000000" w:themeColor="text1"/>
        </w:rPr>
        <w:lastRenderedPageBreak/>
        <w:t>與其對個別兒少影響的嚴重程度相當，而且目前教師的懲處行為，還需要兒少及其家人自行舉證。委員會強烈敦促將其替換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94559C" w:rsidRPr="00631EF1" w:rsidRDefault="0094559C" w:rsidP="0094559C">
      <w:pPr>
        <w:pStyle w:val="3"/>
        <w:numPr>
          <w:ilvl w:val="2"/>
          <w:numId w:val="1"/>
        </w:numPr>
        <w:rPr>
          <w:color w:val="000000" w:themeColor="text1"/>
          <w:spacing w:val="-6"/>
        </w:rPr>
      </w:pPr>
      <w:r w:rsidRPr="00631EF1">
        <w:rPr>
          <w:rFonts w:hint="eastAsia"/>
          <w:color w:val="000000" w:themeColor="text1"/>
          <w:spacing w:val="-6"/>
        </w:rPr>
        <w:t>有關學校發生體罰、不當管教或霸凌事件之處理規定</w:t>
      </w:r>
    </w:p>
    <w:p w:rsidR="0094559C" w:rsidRPr="00631EF1" w:rsidRDefault="0094559C" w:rsidP="0094559C">
      <w:pPr>
        <w:pStyle w:val="4"/>
        <w:numPr>
          <w:ilvl w:val="3"/>
          <w:numId w:val="1"/>
        </w:numPr>
        <w:rPr>
          <w:color w:val="000000" w:themeColor="text1"/>
        </w:rPr>
      </w:pPr>
      <w:r w:rsidRPr="00631EF1">
        <w:rPr>
          <w:rFonts w:hint="eastAsia"/>
          <w:color w:val="000000" w:themeColor="text1"/>
        </w:rPr>
        <w:t>按教師法第14條第1項第10款、第15條第1項第3款分別規定：「教師有下列各款情形之一者，應予解聘，且終身不得聘任為教師：……十、體罰或霸凌學生，造成其身心嚴重侵害。」、「教師有下列各款情形之一者，應予解聘，且應議決1年至4年不得聘任為教師：……三、體罰或霸凌學生，造成其身心侵害，有解聘之必要。」</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依「高級中等以下學校教師解聘不續聘停聘或資遣辦法」</w:t>
      </w:r>
    </w:p>
    <w:p w:rsidR="0094559C" w:rsidRPr="00631EF1" w:rsidRDefault="0094559C" w:rsidP="0094559C">
      <w:pPr>
        <w:pStyle w:val="5"/>
        <w:numPr>
          <w:ilvl w:val="4"/>
          <w:numId w:val="1"/>
        </w:numPr>
        <w:ind w:left="2269"/>
        <w:rPr>
          <w:strike/>
          <w:color w:val="000000" w:themeColor="text1"/>
        </w:rPr>
      </w:pPr>
      <w:r w:rsidRPr="00631EF1">
        <w:rPr>
          <w:rFonts w:hint="eastAsia"/>
          <w:color w:val="000000" w:themeColor="text1"/>
        </w:rPr>
        <w:t>第2條規定：「……(第3款)涉及教師法第14條第1項第10款霸凌學生及第15條第1項第3款霸凌學生：依校園霸凌防制準則規定調查。(第4款)涉及教師法第14條第1項第8款、第9款、第10款體罰學生、第11款、第15條第1項第3款體罰學生、第5款、第16條第1項：依第2章相關規定調查。」</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4條規定：「(第1項)學校接獲檢舉或知悉教師疑似有第二條第四款情形，應於五日內召開校園事件處理會議（以下簡稱校事會議）審議。(第2項)前項校事會議成員如下：一、校長。二、家長會代表一人。三、行政人員代表</w:t>
      </w:r>
      <w:r w:rsidRPr="00631EF1">
        <w:rPr>
          <w:rFonts w:hint="eastAsia"/>
          <w:color w:val="000000" w:themeColor="text1"/>
        </w:rPr>
        <w:lastRenderedPageBreak/>
        <w:t>一人。四、學校教師會代表一人；學校無教師會者，由該校未兼行政或董事之教師代表擔任。五、教育學者、法律專家、兒童及少年福利學者專家或社會公正人士一人。」</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「校園霸凌防制準則」</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3條：「（第1項）霸凌：指個人或集體持續以言語、文字、圖畫、符號、肢體動作、電子通訊、網際網路或其他方式，直接或間接對他人故意為貶抑、排擠、欺負、騷擾或戲弄等行為，使他人處於具有敵意或不友善環境，產生精神上、生理上或財產上之損害，或影響正常學習活動之進行。（第2項）校園霸凌：指相同或不同學校校長及教師、職員、工友、學生（以下簡稱教職員工生）對學生，於校園內、外所發生之霸凌行為。」</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w:t>
      </w:r>
      <w:r w:rsidRPr="00631EF1">
        <w:rPr>
          <w:rFonts w:hint="eastAsia"/>
          <w:color w:val="000000" w:themeColor="text1"/>
          <w:spacing w:val="-2"/>
        </w:rPr>
        <w:t>10條：「(第1項)學校應組成防制校園霸凌因應小組，以校長或副校長為召集人，其成員應包括教師代表、學務人員、輔導人員、家長代表、學者專家，負責處理校園霸凌事件之防制、調查、確認、輔導及其他相關事項；高級中等以上學校之小組成員，並應有學生代表。」</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12條：「（第1項）校長及教職員工知有疑似校園霸凌事件時，均應立即按學校校園霸凌防制規定所定權責向權責人員通報，並由學校權責人員向學校主管機關通報，至遲不得超過24小時，並應視事件情節，另依兒童及少年福利與權益保障法等相關規定，向直轄市、縣（市）社政主管機關進行通報。（第2項）依前項規定為通報時，除有調查必要、基於公共利益考量或法規另有規定者外，對於行為人</w:t>
      </w:r>
      <w:r w:rsidRPr="00631EF1">
        <w:rPr>
          <w:rFonts w:hint="eastAsia"/>
          <w:color w:val="000000" w:themeColor="text1"/>
        </w:rPr>
        <w:lastRenderedPageBreak/>
        <w:t>及被霸凌人（以下簡稱當事人）、檢舉人、證人及協助調查人之姓名或其他足以辨識其身分之資料，應予以保密。」</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13條：「(第1項)疑似校園霸凌事件之被霸凌人或其法定代理人（以下簡稱申請人），得向行為人於行為發生時所屬之學校（以下簡稱調查學校）申請調查。(第2項)任何人知悉前項事件時，得依規定程序向學校檢舉之。(第3項)學校經大眾傳播媒體、警政機關、醫療或衛生福利機關（構）等之報導、通知或陳情而知悉者，視同檢舉。」</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17條規定：「(第1項)調查學校於接獲申請調查或檢舉時，應於二十日內以書面通知申請人或檢舉人是否受理。(第2項)調查學校於接獲申請調查或檢舉時，有下列情形之一者，應不予受理：一、非屬本準則所規定之事項。二、無具體之內容或申請人、檢舉人未具真實姓名。三、同一事件已處理完畢……。」</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第19條規定：「調查學校接獲第十七條第一項之申請調查或檢舉後，除有同條第2項所定事由外，應於三個工作日內召開防制校園霸凌因應小組會議，開始調查處理程序。」</w:t>
      </w:r>
    </w:p>
    <w:p w:rsidR="0094559C" w:rsidRPr="00631EF1" w:rsidRDefault="0094559C" w:rsidP="0094559C">
      <w:pPr>
        <w:pStyle w:val="4"/>
        <w:numPr>
          <w:ilvl w:val="3"/>
          <w:numId w:val="1"/>
        </w:numPr>
        <w:rPr>
          <w:color w:val="000000" w:themeColor="text1"/>
        </w:rPr>
      </w:pPr>
      <w:r w:rsidRPr="00631EF1">
        <w:rPr>
          <w:rFonts w:hint="eastAsia"/>
          <w:color w:val="000000" w:themeColor="text1"/>
        </w:rPr>
        <w:t>基此，</w:t>
      </w:r>
      <w:r w:rsidRPr="00631EF1">
        <w:rPr>
          <w:rFonts w:hAnsi="標楷體" w:hint="eastAsia"/>
          <w:color w:val="000000" w:themeColor="text1"/>
        </w:rPr>
        <w:t>學校教師如涉及非教師法第1</w:t>
      </w:r>
      <w:r w:rsidRPr="00631EF1">
        <w:rPr>
          <w:rFonts w:hAnsi="標楷體"/>
          <w:color w:val="000000" w:themeColor="text1"/>
        </w:rPr>
        <w:t>4</w:t>
      </w:r>
      <w:r w:rsidRPr="00631EF1">
        <w:rPr>
          <w:rFonts w:hint="eastAsia"/>
          <w:color w:val="000000" w:themeColor="text1"/>
        </w:rPr>
        <w:t>第1項第10款、第15條第1項第3款</w:t>
      </w:r>
      <w:r w:rsidRPr="00631EF1">
        <w:rPr>
          <w:rFonts w:hAnsi="標楷體" w:hint="eastAsia"/>
          <w:color w:val="000000" w:themeColor="text1"/>
        </w:rPr>
        <w:t>，但仍有第1</w:t>
      </w:r>
      <w:r w:rsidRPr="00631EF1">
        <w:rPr>
          <w:rFonts w:hAnsi="標楷體"/>
          <w:color w:val="000000" w:themeColor="text1"/>
        </w:rPr>
        <w:t>6</w:t>
      </w:r>
      <w:r w:rsidRPr="00631EF1">
        <w:rPr>
          <w:rFonts w:hAnsi="標楷體" w:hint="eastAsia"/>
          <w:color w:val="000000" w:themeColor="text1"/>
        </w:rPr>
        <w:t>條不當管教造成學生身心侵害、或教學不力或不能勝任工作有具體事實等情事者，學校應於5日內召開校事會議處理。</w:t>
      </w:r>
      <w:r w:rsidRPr="00631EF1">
        <w:rPr>
          <w:rFonts w:hint="eastAsia"/>
          <w:color w:val="000000" w:themeColor="text1"/>
        </w:rPr>
        <w:t>另學校教師如涉及霸凌學生，則學校應於24小時內向主管機關通報，且學校應於3個工作日內召開防制校園霸凌因應小組會議處理，如下圖1。</w:t>
      </w:r>
    </w:p>
    <w:p w:rsidR="0094559C" w:rsidRPr="00631EF1" w:rsidRDefault="0094559C" w:rsidP="0094559C">
      <w:pPr>
        <w:pStyle w:val="4"/>
        <w:numPr>
          <w:ilvl w:val="0"/>
          <w:numId w:val="0"/>
        </w:numPr>
        <w:ind w:leftChars="-208" w:left="-708" w:rightChars="-233" w:right="-793"/>
        <w:rPr>
          <w:noProof/>
          <w:color w:val="000000" w:themeColor="text1"/>
          <w:highlight w:val="lightGray"/>
        </w:rPr>
      </w:pPr>
      <w:r w:rsidRPr="00631EF1">
        <w:rPr>
          <w:noProof/>
          <w:color w:val="000000" w:themeColor="text1"/>
          <w:highlight w:val="lightGray"/>
        </w:rPr>
        <w:lastRenderedPageBreak/>
        <w:drawing>
          <wp:inline distT="0" distB="0" distL="0" distR="0" wp14:anchorId="67FA2EA9" wp14:editId="03DCF119">
            <wp:extent cx="6364915" cy="2321662"/>
            <wp:effectExtent l="0" t="0" r="0" b="254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4986" cy="2336278"/>
                    </a:xfrm>
                    <a:prstGeom prst="rect">
                      <a:avLst/>
                    </a:prstGeom>
                    <a:noFill/>
                  </pic:spPr>
                </pic:pic>
              </a:graphicData>
            </a:graphic>
          </wp:inline>
        </w:drawing>
      </w:r>
    </w:p>
    <w:p w:rsidR="0094559C" w:rsidRPr="00631EF1" w:rsidRDefault="0094559C" w:rsidP="0094559C">
      <w:pPr>
        <w:pStyle w:val="a1"/>
        <w:rPr>
          <w:color w:val="000000" w:themeColor="text1"/>
        </w:rPr>
      </w:pPr>
      <w:r w:rsidRPr="00631EF1">
        <w:rPr>
          <w:rFonts w:hint="eastAsia"/>
          <w:color w:val="000000" w:themeColor="text1"/>
        </w:rPr>
        <w:t>、學校教師涉及體罰霸凌學生等行為之之相關處理規定</w:t>
      </w:r>
    </w:p>
    <w:p w:rsidR="0094559C" w:rsidRPr="00631EF1" w:rsidRDefault="0094559C" w:rsidP="0094559C">
      <w:pPr>
        <w:pStyle w:val="4"/>
        <w:numPr>
          <w:ilvl w:val="0"/>
          <w:numId w:val="0"/>
        </w:numPr>
        <w:ind w:left="1792" w:hanging="658"/>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查新埔國中校長與新北市教育局人員於110年8月2日下午受邀至新北市劉美芳議員(下稱劉議員)服務處會談，知悉該校甲師疑似對Ａ生及Ｂ生霸凌事件之投訴，</w:t>
      </w:r>
      <w:r w:rsidRPr="00631EF1">
        <w:rPr>
          <w:rFonts w:hAnsi="標楷體" w:hint="eastAsia"/>
          <w:color w:val="000000" w:themeColor="text1"/>
        </w:rPr>
        <w:t>學校於當(2)日15時12分完成校安通報</w:t>
      </w:r>
      <w:r w:rsidRPr="00631EF1">
        <w:rPr>
          <w:rStyle w:val="aff0"/>
          <w:rFonts w:hAnsi="標楷體"/>
          <w:color w:val="000000" w:themeColor="text1"/>
        </w:rPr>
        <w:footnoteReference w:id="3"/>
      </w:r>
      <w:r w:rsidRPr="00631EF1">
        <w:rPr>
          <w:rFonts w:hAnsi="標楷體" w:hint="eastAsia"/>
          <w:color w:val="000000" w:themeColor="text1"/>
        </w:rPr>
        <w:t>，通報</w:t>
      </w:r>
      <w:r w:rsidRPr="00631EF1">
        <w:rPr>
          <w:rFonts w:hint="eastAsia"/>
          <w:color w:val="000000" w:themeColor="text1"/>
        </w:rPr>
        <w:t>事件類別(名稱)為「法定通報之(知悉)疑似校長及教職員工對學生霸凌事件」。主要發生經過及相關處理情形，敘述如次：</w:t>
      </w:r>
    </w:p>
    <w:p w:rsidR="0094559C" w:rsidRPr="00631EF1" w:rsidRDefault="0094559C" w:rsidP="0094559C">
      <w:pPr>
        <w:pStyle w:val="4"/>
        <w:numPr>
          <w:ilvl w:val="3"/>
          <w:numId w:val="1"/>
        </w:numPr>
        <w:ind w:left="1560"/>
        <w:rPr>
          <w:color w:val="000000" w:themeColor="text1"/>
        </w:rPr>
      </w:pPr>
      <w:r w:rsidRPr="00631EF1">
        <w:rPr>
          <w:rFonts w:hint="eastAsia"/>
          <w:color w:val="000000" w:themeColor="text1"/>
        </w:rPr>
        <w:t>有關Ａ生、Ｂ生家長所提霸凌申訴內容，整理如下：</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Ａ生家長：</w:t>
      </w:r>
    </w:p>
    <w:p w:rsidR="0094559C" w:rsidRPr="00631EF1" w:rsidRDefault="0094559C" w:rsidP="0094559C">
      <w:pPr>
        <w:pStyle w:val="6"/>
        <w:numPr>
          <w:ilvl w:val="0"/>
          <w:numId w:val="0"/>
        </w:numPr>
        <w:ind w:left="2381"/>
        <w:rPr>
          <w:color w:val="000000" w:themeColor="text1"/>
          <w:spacing w:val="-10"/>
        </w:rPr>
      </w:pPr>
      <w:r w:rsidRPr="00631EF1">
        <w:rPr>
          <w:rFonts w:hint="eastAsia"/>
          <w:color w:val="000000" w:themeColor="text1"/>
          <w:spacing w:val="-10"/>
        </w:rPr>
        <w:t>「關於甲師對我兒子(Ａ生)的霸凌申訴內容」：</w:t>
      </w:r>
    </w:p>
    <w:p w:rsidR="0094559C" w:rsidRPr="00631EF1" w:rsidRDefault="0094559C" w:rsidP="0094559C">
      <w:pPr>
        <w:pStyle w:val="6"/>
        <w:numPr>
          <w:ilvl w:val="5"/>
          <w:numId w:val="1"/>
        </w:numPr>
        <w:rPr>
          <w:color w:val="000000" w:themeColor="text1"/>
        </w:rPr>
      </w:pPr>
      <w:r w:rsidRPr="00631EF1">
        <w:rPr>
          <w:rFonts w:hint="eastAsia"/>
          <w:color w:val="000000" w:themeColor="text1"/>
        </w:rPr>
        <w:t>霸凌事件正式申訴前，甲師用了很多方法，試圖想要避重就輕，一開始一直引導我只對「生對生」調查，後續又拿出我孩子在校的獎懲紀錄給我看，想讓我大事化小、小事化無？!接著，又在召開霸凌會議前，打電話告訴我無需到學校參與會議，試圖想讓我錯失</w:t>
      </w:r>
      <w:r w:rsidRPr="00631EF1">
        <w:rPr>
          <w:rFonts w:hint="eastAsia"/>
          <w:color w:val="000000" w:themeColor="text1"/>
        </w:rPr>
        <w:lastRenderedPageBreak/>
        <w:t>到學校陳述事件的機會。</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的孩子是特教生，確實比一班孩子在學校發生的狀況多很多……。後來霸凌事件發生，我在跟學校表達我的想法時，甲師又拿出孩子七年級的獎懲紀錄，他是想表達我兒子因為調皮，所以在班上被霸凌是應該的嗎？是他活該嗎？</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我孩子在學校表現不佳，可以用校規懲罰他，但可以讓他幾乎一整學期都沒下課，每節下課到學務處報到，然後蹲在主任旁邊？難道不是一種變相的體罰嗎？</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Ｂ生家長：</w:t>
      </w:r>
    </w:p>
    <w:p w:rsidR="0094559C" w:rsidRPr="00631EF1" w:rsidRDefault="0094559C" w:rsidP="0094559C">
      <w:pPr>
        <w:pStyle w:val="6"/>
        <w:numPr>
          <w:ilvl w:val="5"/>
          <w:numId w:val="1"/>
        </w:numPr>
        <w:rPr>
          <w:color w:val="000000" w:themeColor="text1"/>
        </w:rPr>
      </w:pPr>
      <w:r w:rsidRPr="00631EF1">
        <w:rPr>
          <w:rFonts w:hint="eastAsia"/>
          <w:color w:val="000000" w:themeColor="text1"/>
        </w:rPr>
        <w:t>我的孩子在學校長時間、多次地被甲師處罰，孩子上學愈來愈有壓力，已經多次跟我表達不想上學，也跟我說在學校的時候會刻意避開甲師，擔心是不是被甲師看到，又會被找去勞動服務，只要想到要上課，就會覺得焦慮、心情不好、會有想哭的感覺。</w:t>
      </w:r>
    </w:p>
    <w:p w:rsidR="0094559C" w:rsidRPr="00631EF1" w:rsidRDefault="0094559C" w:rsidP="0094559C">
      <w:pPr>
        <w:pStyle w:val="6"/>
        <w:numPr>
          <w:ilvl w:val="5"/>
          <w:numId w:val="1"/>
        </w:numPr>
        <w:rPr>
          <w:color w:val="000000" w:themeColor="text1"/>
        </w:rPr>
      </w:pPr>
      <w:r w:rsidRPr="00631EF1">
        <w:rPr>
          <w:rFonts w:hint="eastAsia"/>
          <w:color w:val="000000" w:themeColor="text1"/>
        </w:rPr>
        <w:t>不曉得各位若發現飲料罐放在地上，會作出什麼反映？應該就是順手撿起來丟掉，對吧？!但甲師卻是用了一整個上午時間調閱監視器，找出是誰做了這件事，然後把孩子大罵一頓，並處罰孩子撿垃圾1個月。孩子犯錯接受處罰沒有錯，但比例不恰當，讓孩子被同儕取笑，貶低他的自尊心。</w:t>
      </w:r>
    </w:p>
    <w:p w:rsidR="0094559C" w:rsidRPr="00631EF1" w:rsidRDefault="0094559C" w:rsidP="0094559C">
      <w:pPr>
        <w:pStyle w:val="6"/>
        <w:numPr>
          <w:ilvl w:val="5"/>
          <w:numId w:val="1"/>
        </w:numPr>
        <w:rPr>
          <w:color w:val="000000" w:themeColor="text1"/>
        </w:rPr>
      </w:pPr>
      <w:r w:rsidRPr="00631EF1">
        <w:rPr>
          <w:rFonts w:hint="eastAsia"/>
          <w:color w:val="000000" w:themeColor="text1"/>
        </w:rPr>
        <w:t>11</w:t>
      </w:r>
      <w:r w:rsidRPr="00631EF1">
        <w:rPr>
          <w:color w:val="000000" w:themeColor="text1"/>
        </w:rPr>
        <w:t>0</w:t>
      </w:r>
      <w:r w:rsidRPr="00631EF1">
        <w:rPr>
          <w:rFonts w:hint="eastAsia"/>
          <w:color w:val="000000" w:themeColor="text1"/>
        </w:rPr>
        <w:t>年5月某位校友的家長臉書上發現一則留言，甲師可能認為留言不當，所以開始追查留言的學生是誰。甲師先找了我的孩子，然後特別把他找去廁所問話，一直反覆詢問他是不是他留言的，孩子當下有表達不是。</w:t>
      </w:r>
      <w:r w:rsidRPr="00631EF1">
        <w:rPr>
          <w:rFonts w:hint="eastAsia"/>
          <w:color w:val="000000" w:themeColor="text1"/>
        </w:rPr>
        <w:lastRenderedPageBreak/>
        <w:t>在我的孩子身上問不到答案，甲師就再去找其他孩子。其中一位孩子被通知要去問話，他很害怕，所以放學後從後門跑掉，甲師已讓孩子心生恐懼！甚至還帶其中一個孩子到無人的頂樓。……將孩子分別帶到各處問話，實為不妥！也會被懷疑甲師使用「權力不對等」來讓孩子承認沒做的事！</w:t>
      </w:r>
    </w:p>
    <w:p w:rsidR="0094559C" w:rsidRPr="00631EF1" w:rsidRDefault="0094559C" w:rsidP="0094559C">
      <w:pPr>
        <w:pStyle w:val="6"/>
        <w:numPr>
          <w:ilvl w:val="5"/>
          <w:numId w:val="1"/>
        </w:numPr>
        <w:rPr>
          <w:color w:val="000000" w:themeColor="text1"/>
        </w:rPr>
      </w:pPr>
      <w:r w:rsidRPr="00631EF1">
        <w:rPr>
          <w:rFonts w:hint="eastAsia"/>
          <w:color w:val="000000" w:themeColor="text1"/>
        </w:rPr>
        <w:t>此次不當管教造成我孩子精神上的損害，而且用言語及精神折磨來集體傷害多位孩子，造成孩子十分大的壓力。被找去頂樓的那位孩子也回家跟媽媽表示，他真的十分害怕………。</w:t>
      </w:r>
    </w:p>
    <w:p w:rsidR="0094559C" w:rsidRPr="00631EF1" w:rsidRDefault="0094559C" w:rsidP="0094559C">
      <w:pPr>
        <w:pStyle w:val="6"/>
        <w:numPr>
          <w:ilvl w:val="5"/>
          <w:numId w:val="1"/>
        </w:numPr>
        <w:rPr>
          <w:color w:val="000000" w:themeColor="text1"/>
        </w:rPr>
      </w:pPr>
      <w:r w:rsidRPr="00631EF1">
        <w:rPr>
          <w:rFonts w:hint="eastAsia"/>
          <w:color w:val="000000" w:themeColor="text1"/>
        </w:rPr>
        <w:t>甲師種種行為已涉及教師法第1</w:t>
      </w:r>
      <w:r w:rsidRPr="00631EF1">
        <w:rPr>
          <w:color w:val="000000" w:themeColor="text1"/>
        </w:rPr>
        <w:t>4</w:t>
      </w:r>
      <w:r w:rsidRPr="00631EF1">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接獲Ａ生、Ｂ生家長遞交上開2份申訴書後，因後續處理程序所需，多次致電Ａ生、Ｂ生家長2位家長，請其補正霸凌調查申請書。惟據新北市教育局查復表示，校方因時隔多日，仍未收到回覆或提出任何書面申請，故新埔國中綜整案件後，於110年8月11日改以「不當管教」類項召開校事會議。</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110年8月11日校事會議由校長主持，討論案由：「針對校安通報序號：1806680號進行審議，110年8月2日下午在劉議員服務處，Ｂ生家長情緒十分激動，先說明轉學至○○國中未果……接著以書面資料陳訴甲師違反教師法第14條規</w:t>
      </w:r>
      <w:r w:rsidRPr="00631EF1">
        <w:rPr>
          <w:rFonts w:hint="eastAsia"/>
          <w:color w:val="000000" w:themeColor="text1"/>
        </w:rPr>
        <w:lastRenderedPageBreak/>
        <w:t>定，造成孩子精神上損害。」</w:t>
      </w:r>
    </w:p>
    <w:p w:rsidR="0094559C" w:rsidRPr="00631EF1" w:rsidRDefault="0094559C" w:rsidP="0094559C">
      <w:pPr>
        <w:pStyle w:val="5"/>
        <w:numPr>
          <w:ilvl w:val="4"/>
          <w:numId w:val="1"/>
        </w:numPr>
        <w:ind w:left="2268"/>
        <w:rPr>
          <w:color w:val="000000" w:themeColor="text1"/>
        </w:rPr>
      </w:pPr>
      <w:r w:rsidRPr="00631EF1">
        <w:rPr>
          <w:rFonts w:hint="eastAsia"/>
          <w:color w:val="000000" w:themeColor="text1"/>
        </w:rPr>
        <w:t>查該次會議主要討論是否成案，校長說明討論事由後，即先請聘任督學指導本案，該次會議主要內容如下：「(校長)：我們先請聘督指導本案件應注意事項……。(聘任督學)：家長書面資料陳述，只能初步認定為偶發事件，並不至於達到教師法第14條第1項第8款、第9款、第10款、第15條規定。今天校事會議審議難以成案……。(校長)：認同，這部分相信在場委員都可以理解，我們聽聽理事長的想法。(</w:t>
      </w:r>
      <w:r w:rsidRPr="00631EF1">
        <w:rPr>
          <w:rFonts w:hAnsi="標楷體" w:hint="eastAsia"/>
          <w:color w:val="000000" w:themeColor="text1"/>
        </w:rPr>
        <w:t>○○○</w:t>
      </w:r>
      <w:r w:rsidRPr="00631EF1">
        <w:rPr>
          <w:rFonts w:hint="eastAsia"/>
          <w:color w:val="000000" w:themeColor="text1"/>
        </w:rPr>
        <w:t>理事長)：從今天的會議資料與文件看來，認同剛剛校長所說的方向，甲師在事件上看起來只是針對單一事件對孩子處置，情節不足以達到成案條件。」</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該次會議決議：「沒有疑似教師法第14條、第15條及第16條相關規定事件，就此結案。」上開校事會議與會人員名單如下：</w:t>
      </w:r>
    </w:p>
    <w:p w:rsidR="0094559C" w:rsidRPr="00631EF1" w:rsidRDefault="0094559C" w:rsidP="0094559C">
      <w:pPr>
        <w:pStyle w:val="a3"/>
        <w:ind w:firstLine="1647"/>
        <w:rPr>
          <w:color w:val="000000" w:themeColor="text1"/>
        </w:rPr>
      </w:pPr>
      <w:r w:rsidRPr="00631EF1">
        <w:rPr>
          <w:rFonts w:hint="eastAsia"/>
          <w:color w:val="000000" w:themeColor="text1"/>
        </w:rPr>
        <w:t>新埔國中110年8月11日校事會議參與人員</w:t>
      </w:r>
    </w:p>
    <w:tbl>
      <w:tblPr>
        <w:tblW w:w="7126" w:type="dxa"/>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1624"/>
        <w:gridCol w:w="1276"/>
        <w:gridCol w:w="2126"/>
      </w:tblGrid>
      <w:tr w:rsidR="00631EF1" w:rsidRPr="00631EF1" w:rsidTr="00F62DDF">
        <w:trPr>
          <w:trHeight w:val="420"/>
        </w:trPr>
        <w:tc>
          <w:tcPr>
            <w:tcW w:w="2100"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單位</w:t>
            </w:r>
          </w:p>
        </w:tc>
        <w:tc>
          <w:tcPr>
            <w:tcW w:w="1624"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級職</w:t>
            </w:r>
          </w:p>
        </w:tc>
        <w:tc>
          <w:tcPr>
            <w:tcW w:w="1276"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人員</w:t>
            </w:r>
          </w:p>
        </w:tc>
        <w:tc>
          <w:tcPr>
            <w:tcW w:w="2126"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身分</w:t>
            </w:r>
          </w:p>
        </w:tc>
      </w:tr>
      <w:tr w:rsidR="00631EF1" w:rsidRPr="00631EF1" w:rsidTr="00F62DDF">
        <w:trPr>
          <w:trHeight w:val="294"/>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新北市教育局</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聘任督學</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理事長</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副會長</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新埔國中</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教務主任</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行政代表</w:t>
            </w:r>
          </w:p>
        </w:tc>
      </w:tr>
      <w:tr w:rsidR="00631EF1" w:rsidRPr="00631EF1" w:rsidTr="00F62DDF">
        <w:trPr>
          <w:trHeight w:val="297"/>
        </w:trPr>
        <w:tc>
          <w:tcPr>
            <w:tcW w:w="2100"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新埔國中</w:t>
            </w:r>
          </w:p>
        </w:tc>
        <w:tc>
          <w:tcPr>
            <w:tcW w:w="162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輔導主任</w:t>
            </w:r>
          </w:p>
        </w:tc>
        <w:tc>
          <w:tcPr>
            <w:tcW w:w="1276"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26"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聯絡人</w:t>
            </w:r>
          </w:p>
        </w:tc>
      </w:tr>
    </w:tbl>
    <w:p w:rsidR="0094559C" w:rsidRPr="00631EF1" w:rsidRDefault="0094559C" w:rsidP="0094559C">
      <w:pPr>
        <w:ind w:firstLineChars="763" w:firstLine="1985"/>
        <w:rPr>
          <w:color w:val="000000" w:themeColor="text1"/>
          <w:sz w:val="24"/>
          <w:szCs w:val="24"/>
        </w:rPr>
      </w:pPr>
      <w:r w:rsidRPr="00631EF1">
        <w:rPr>
          <w:rFonts w:hint="eastAsia"/>
          <w:color w:val="000000" w:themeColor="text1"/>
          <w:sz w:val="24"/>
          <w:szCs w:val="24"/>
        </w:rPr>
        <w:t>(資料來源：新北市教育局)</w:t>
      </w:r>
    </w:p>
    <w:p w:rsidR="0094559C" w:rsidRPr="00631EF1" w:rsidRDefault="0094559C" w:rsidP="0094559C">
      <w:pPr>
        <w:ind w:firstLineChars="763" w:firstLine="1985"/>
        <w:rPr>
          <w:color w:val="000000" w:themeColor="text1"/>
          <w:sz w:val="24"/>
          <w:szCs w:val="24"/>
        </w:rPr>
      </w:pPr>
    </w:p>
    <w:p w:rsidR="0094559C" w:rsidRPr="00631EF1" w:rsidRDefault="0094559C" w:rsidP="0094559C">
      <w:pPr>
        <w:pStyle w:val="4"/>
        <w:numPr>
          <w:ilvl w:val="3"/>
          <w:numId w:val="1"/>
        </w:numPr>
        <w:rPr>
          <w:color w:val="000000" w:themeColor="text1"/>
        </w:rPr>
      </w:pPr>
      <w:r w:rsidRPr="00631EF1">
        <w:rPr>
          <w:rFonts w:hint="eastAsia"/>
          <w:color w:val="000000" w:themeColor="text1"/>
          <w:spacing w:val="-4"/>
        </w:rPr>
        <w:t>新埔國中於110年8月19日函新北市教育局說明</w:t>
      </w:r>
      <w:r w:rsidRPr="00631EF1">
        <w:rPr>
          <w:rStyle w:val="aff0"/>
          <w:color w:val="000000" w:themeColor="text1"/>
          <w:spacing w:val="-4"/>
        </w:rPr>
        <w:footnoteReference w:id="4"/>
      </w:r>
      <w:r w:rsidRPr="00631EF1">
        <w:rPr>
          <w:rFonts w:hint="eastAsia"/>
          <w:color w:val="000000" w:themeColor="text1"/>
        </w:rPr>
        <w:t>，該校同年8月11日校事會議決議，並檢附該次會議紀錄等資料。</w:t>
      </w:r>
    </w:p>
    <w:p w:rsidR="0094559C" w:rsidRPr="00631EF1" w:rsidRDefault="0094559C" w:rsidP="0094559C">
      <w:pPr>
        <w:pStyle w:val="4"/>
        <w:numPr>
          <w:ilvl w:val="3"/>
          <w:numId w:val="1"/>
        </w:numPr>
        <w:rPr>
          <w:color w:val="000000" w:themeColor="text1"/>
        </w:rPr>
      </w:pPr>
      <w:r w:rsidRPr="00631EF1">
        <w:rPr>
          <w:rFonts w:hint="eastAsia"/>
          <w:color w:val="000000" w:themeColor="text1"/>
        </w:rPr>
        <w:lastRenderedPageBreak/>
        <w:t>新北市教育局檢視新埔國中上開校事會議相關資料後，於110年8月24日以程序事由函退新埔國中續處</w:t>
      </w:r>
      <w:r w:rsidRPr="00631EF1">
        <w:rPr>
          <w:color w:val="000000" w:themeColor="text1"/>
          <w:vertAlign w:val="superscript"/>
        </w:rPr>
        <w:footnoteReference w:id="5"/>
      </w:r>
      <w:r w:rsidRPr="00631EF1">
        <w:rPr>
          <w:rFonts w:hint="eastAsia"/>
          <w:color w:val="000000" w:themeColor="text1"/>
        </w:rPr>
        <w:t>，內容主要說明：「有關貴校甲師會議紀錄及陳情文件，因有程序事由本局退還，請依校園霸凌事件處理方式續辦。……依『校園霸凌防制準則』第13條第3項規定：『學校經大眾傳播媒體、警政機關、醫療或衛生福利機關(構)等之報導、通知或陳情而知悉者，視同檢舉。』本案狀況已視同檢舉，請依『校園霸凌防制準則』規定進行相關程序處理。本案陳情文件內提及相關疑點，仍建議應依陳情內容疑點於調查時釐清……。」</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新埔國中於110年9月3日召開110學年</w:t>
      </w:r>
      <w:r w:rsidRPr="00631EF1">
        <w:rPr>
          <w:rFonts w:hAnsi="標楷體" w:hint="eastAsia"/>
          <w:color w:val="000000" w:themeColor="text1"/>
        </w:rPr>
        <w:t>度第1次防制校園霸凌因應小組會議討論。</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由上可知，新埔國中校長於110年8月2日接獲家長提出該校甲師霸凌學生之申請案，已於同日完成校安通報，教育部國民及學前教育署(下稱教育部國教署)並於該校安通報系統中，請該校於3日內召開防制校園霸凌因應小組會議。惟該校非但未於期限內召開，</w:t>
      </w:r>
      <w:r w:rsidRPr="00631EF1">
        <w:rPr>
          <w:rFonts w:hint="eastAsia"/>
          <w:color w:val="000000" w:themeColor="text1"/>
          <w:spacing w:val="-2"/>
        </w:rPr>
        <w:t>稱因聯繫不上家長補正資料逕自於同年8月11日改以不當管教類項改召開校事會議，</w:t>
      </w:r>
      <w:r w:rsidRPr="00631EF1">
        <w:rPr>
          <w:rFonts w:hint="eastAsia"/>
          <w:color w:val="000000" w:themeColor="text1"/>
        </w:rPr>
        <w:t>明顯違反「高級中等以下學校教師解聘不續聘停聘或資遣辦法」及「校園霸凌防制準則」相關規定。</w:t>
      </w:r>
    </w:p>
    <w:p w:rsidR="0094559C" w:rsidRPr="00631EF1" w:rsidRDefault="0094559C" w:rsidP="0094559C">
      <w:pPr>
        <w:pStyle w:val="3"/>
        <w:numPr>
          <w:ilvl w:val="0"/>
          <w:numId w:val="0"/>
        </w:numPr>
        <w:ind w:left="1361" w:firstLineChars="200" w:firstLine="680"/>
        <w:rPr>
          <w:rFonts w:hAnsi="標楷體"/>
          <w:color w:val="000000" w:themeColor="text1"/>
        </w:rPr>
      </w:pPr>
      <w:r w:rsidRPr="00631EF1">
        <w:rPr>
          <w:rFonts w:hint="eastAsia"/>
          <w:color w:val="000000" w:themeColor="text1"/>
        </w:rPr>
        <w:t>再者，該校雖於同年9月3日召開防制校園霸凌因應小組會議</w:t>
      </w:r>
      <w:r w:rsidRPr="00631EF1">
        <w:rPr>
          <w:rFonts w:hAnsi="標楷體" w:hint="eastAsia"/>
          <w:color w:val="000000" w:themeColor="text1"/>
        </w:rPr>
        <w:t>，惟仍逾法定3日內召開之規定。此問題</w:t>
      </w:r>
      <w:r w:rsidRPr="00631EF1">
        <w:rPr>
          <w:rFonts w:hint="eastAsia"/>
          <w:color w:val="000000" w:themeColor="text1"/>
        </w:rPr>
        <w:t>本院於111年8月17日至新埔國中履勘時，時任承辦人輔導主任稱：「110年8月11日召開校事會議而非校園霸凌，是因當時疫情正嚴峻，校園是封閉的，</w:t>
      </w:r>
      <w:r w:rsidRPr="00631EF1">
        <w:rPr>
          <w:rFonts w:hint="eastAsia"/>
          <w:color w:val="000000" w:themeColor="text1"/>
        </w:rPr>
        <w:lastRenderedPageBreak/>
        <w:t>大家都是視訊沒有見面。且新北市有修正霸凌編組人數，修正為至少3人，正處於青黃不接時期。」但事實上，教育部早於109年7月21日以臺教學（五）字第1090097594E號令修正「校園霸凌防制準則」</w:t>
      </w:r>
      <w:r w:rsidRPr="00631EF1">
        <w:rPr>
          <w:rStyle w:val="aff0"/>
          <w:color w:val="000000" w:themeColor="text1"/>
        </w:rPr>
        <w:footnoteReference w:id="6"/>
      </w:r>
      <w:r w:rsidRPr="00631EF1">
        <w:rPr>
          <w:rFonts w:hint="eastAsia"/>
          <w:color w:val="000000" w:themeColor="text1"/>
        </w:rPr>
        <w:t>，新北市教育局雖於110年8月17日修正「新北市政府教育局轄屬各級學校防制校園霸凌執行計畫」，惟針對校園霸凌啟動時程規定並未修正，且該局於110年8月24日退請該校應改依校園霸凌事件處理方式續辦後，該校仍遲至110年9月1日始確立110學年度防制校園霸凌因應小組成員名單，顯見該校行政程序確有延宕。本院於112年1月18日辦理詢問會議，校長於會中表示：「每年8月是新學期，學校成員會有異動。110年5月會考之後，新北市全面停止實體上課，學生都沒有到學校，老師也是沒有到校，5月之後及暑假期間只有部分行政人員到校」云云，惟新北市教育局歐副局長於本院詢問時即進一步表示：「遇到學年度交接，學校可以事先排定好，用視訊的方式，須看學校行政熟稔度，7月底應該就是要先選好新的小組成員」、「只要陳情人主張是霸凌，那就要優先啟動霸凌，如果家長沒有提到霸凌，中間出現霸凌，還是要改以霸凌處理」、「本案的確是要用霸凌流程處理才對，後來新北市政府這邊有再退回學校」等語。足見</w:t>
      </w:r>
      <w:r w:rsidRPr="00631EF1">
        <w:rPr>
          <w:rFonts w:hAnsi="標楷體" w:hint="eastAsia"/>
          <w:color w:val="000000" w:themeColor="text1"/>
        </w:rPr>
        <w:t>新埔國中稱COVID-19疫情、學年度交接及政策修正等理由，顯為刻意曲解規定、掩飾其未如期召開校園防制霸凌因應小組會議及規避責任的推託之詞，該校</w:t>
      </w:r>
      <w:r w:rsidRPr="00631EF1">
        <w:rPr>
          <w:rFonts w:hAnsi="標楷體" w:hint="eastAsia"/>
          <w:color w:val="000000" w:themeColor="text1"/>
          <w:spacing w:val="-2"/>
        </w:rPr>
        <w:t>認事用法多有違誤，影響學生權益，衍生「師師相護」之訾議</w:t>
      </w:r>
      <w:r w:rsidRPr="00631EF1">
        <w:rPr>
          <w:rFonts w:hAnsi="標楷體" w:hint="eastAsia"/>
          <w:color w:val="000000" w:themeColor="text1"/>
        </w:rPr>
        <w:t>。</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此外，該校於110年8月11日邀請聘任督學等4人召開</w:t>
      </w:r>
      <w:r w:rsidRPr="00631EF1">
        <w:rPr>
          <w:rFonts w:hint="eastAsia"/>
          <w:color w:val="000000" w:themeColor="text1"/>
        </w:rPr>
        <w:lastRenderedPageBreak/>
        <w:t>校事會議，校長首先即請聘任督學指導本案，其率先發表意見表示：「家長書面資料陳述，只能初步認定為偶發事件，並不至於達到教師法第14條第1項第8款、第9款、第10款、第15條規定。今天校事會議審議難以成案。」嗣後校長接續稱：「認同，這部分相信在場委員都可以理解，我們聽聽理事長的想法。」而該校教師會理事長隨即發言：「從今天的會議資料與文件看來，認同剛剛校長所說的方向，甲師在事件上看起來只是針對單一事件對孩子處置，情節不足以達到成案條件。」後即逕行決議：「沒有疑似教師法第14條、第15條及第16條相關規定事件，就此結案。」顯示該次會議主要由聘任督學及校長主導，</w:t>
      </w:r>
      <w:r w:rsidRPr="00631EF1">
        <w:rPr>
          <w:rFonts w:hAnsi="標楷體" w:hint="eastAsia"/>
          <w:color w:val="000000" w:themeColor="text1"/>
        </w:rPr>
        <w:t>惟校長為校事會議主持人，卻對本案表達特定立場有失會議主持人公正性，後續果未見該校教師會代表及家長會代表有其他不同意見陳述；再且，會中各員並未針對是否構</w:t>
      </w:r>
      <w:r w:rsidRPr="00631EF1">
        <w:rPr>
          <w:rFonts w:hint="eastAsia"/>
          <w:color w:val="000000" w:themeColor="text1"/>
        </w:rPr>
        <w:t>成霸凌事件，以及認定為單一事件的依據等情分別說明論述；加以聘任督學係教育界的前輩(擔任校長後退休人士)，基於倫理尊重與權勢不對等狀況下，該</w:t>
      </w:r>
      <w:r w:rsidRPr="00631EF1">
        <w:rPr>
          <w:rFonts w:hAnsi="標楷體" w:hint="eastAsia"/>
          <w:color w:val="000000" w:themeColor="text1"/>
        </w:rPr>
        <w:t>次會議</w:t>
      </w:r>
      <w:r w:rsidRPr="00631EF1">
        <w:rPr>
          <w:rFonts w:hAnsi="標楷體" w:hint="eastAsia"/>
          <w:color w:val="000000" w:themeColor="text1"/>
          <w:spacing w:val="-2"/>
        </w:rPr>
        <w:t>審議結果未踐行程序正義，也未符C</w:t>
      </w:r>
      <w:r w:rsidRPr="00631EF1">
        <w:rPr>
          <w:rFonts w:hAnsi="標楷體"/>
          <w:color w:val="000000" w:themeColor="text1"/>
          <w:spacing w:val="-2"/>
        </w:rPr>
        <w:t>RC</w:t>
      </w:r>
      <w:r w:rsidRPr="00631EF1">
        <w:rPr>
          <w:rFonts w:hAnsi="標楷體" w:hint="eastAsia"/>
          <w:color w:val="000000" w:themeColor="text1"/>
          <w:spacing w:val="-2"/>
        </w:rPr>
        <w:t>兒童最佳利益原則，致造成拖延依法處理之程序，</w:t>
      </w:r>
      <w:r w:rsidRPr="00631EF1">
        <w:rPr>
          <w:rFonts w:hAnsi="標楷體" w:hint="eastAsia"/>
          <w:color w:val="000000" w:themeColor="text1"/>
        </w:rPr>
        <w:t>結果自難昭公信。</w:t>
      </w:r>
    </w:p>
    <w:p w:rsidR="0094559C" w:rsidRPr="00631EF1" w:rsidRDefault="0094559C" w:rsidP="0094559C">
      <w:pPr>
        <w:pStyle w:val="3"/>
        <w:numPr>
          <w:ilvl w:val="2"/>
          <w:numId w:val="1"/>
        </w:numPr>
        <w:rPr>
          <w:color w:val="000000" w:themeColor="text1"/>
        </w:rPr>
      </w:pPr>
      <w:r w:rsidRPr="00631EF1">
        <w:rPr>
          <w:rFonts w:hint="eastAsia"/>
          <w:color w:val="000000" w:themeColor="text1"/>
        </w:rPr>
        <w:t>綜上，</w:t>
      </w:r>
      <w:r w:rsidRPr="00631EF1">
        <w:rPr>
          <w:rFonts w:hint="eastAsia"/>
          <w:color w:val="000000" w:themeColor="text1"/>
        </w:rPr>
        <w:tab/>
      </w:r>
      <w:r w:rsidRPr="00631EF1">
        <w:rPr>
          <w:rFonts w:hint="eastAsia"/>
          <w:color w:val="000000" w:themeColor="text1"/>
        </w:rPr>
        <w:tab/>
      </w:r>
      <w:r w:rsidRPr="00631EF1">
        <w:rPr>
          <w:rFonts w:hint="eastAsia"/>
          <w:color w:val="000000" w:themeColor="text1"/>
        </w:rPr>
        <w:tab/>
      </w:r>
      <w:r w:rsidRPr="00631EF1">
        <w:rPr>
          <w:rFonts w:hint="eastAsia"/>
          <w:color w:val="000000" w:themeColor="text1"/>
          <w:spacing w:val="-2"/>
        </w:rPr>
        <w:t>新北市立新埔國中於110年</w:t>
      </w:r>
      <w:r w:rsidRPr="00631EF1">
        <w:rPr>
          <w:color w:val="000000" w:themeColor="text1"/>
          <w:spacing w:val="-2"/>
        </w:rPr>
        <w:t>8</w:t>
      </w:r>
      <w:r w:rsidRPr="00631EF1">
        <w:rPr>
          <w:rFonts w:hint="eastAsia"/>
          <w:color w:val="000000" w:themeColor="text1"/>
          <w:spacing w:val="-2"/>
        </w:rPr>
        <w:t>月2日獲悉該校學務主任甲師對Ａ生、Ｂ生有疑似霸凌之情事，經校安通報立案，通報事件類別(名稱)為「法定通報之(知悉)疑似校長及教職員工對學生霸凌事件」，教育部國民及學前教育署並於該校安通報系統中，請該校於3日內召開防制校園霸凌因應小組會議。惟該校非但未於期限內召開，稱因聯繫不上家長補正資料逕自於同年8月11日改以不當管教類項改召開校事會議，明顯違反「高級中等以下學校教師解聘不續聘</w:t>
      </w:r>
      <w:r w:rsidRPr="00631EF1">
        <w:rPr>
          <w:rFonts w:hint="eastAsia"/>
          <w:color w:val="000000" w:themeColor="text1"/>
          <w:spacing w:val="-2"/>
        </w:rPr>
        <w:lastRenderedPageBreak/>
        <w:t>停聘或資遣辦法」及「校園霸凌防制準則」相關規定。</w:t>
      </w:r>
      <w:r w:rsidRPr="00631EF1">
        <w:rPr>
          <w:rFonts w:hAnsi="標楷體" w:hint="eastAsia"/>
          <w:color w:val="000000" w:themeColor="text1"/>
          <w:spacing w:val="-2"/>
        </w:rPr>
        <w:t>又該次校事會議主要由</w:t>
      </w:r>
      <w:r w:rsidRPr="00631EF1">
        <w:rPr>
          <w:rFonts w:hint="eastAsia"/>
          <w:color w:val="000000" w:themeColor="text1"/>
        </w:rPr>
        <w:t>聘任督學</w:t>
      </w:r>
      <w:r w:rsidRPr="00631EF1">
        <w:rPr>
          <w:rFonts w:hAnsi="標楷體" w:hint="eastAsia"/>
          <w:color w:val="000000" w:themeColor="text1"/>
          <w:spacing w:val="-2"/>
        </w:rPr>
        <w:t>及校長主導，</w:t>
      </w:r>
      <w:r w:rsidRPr="00631EF1">
        <w:rPr>
          <w:rFonts w:hint="eastAsia"/>
          <w:color w:val="000000" w:themeColor="text1"/>
        </w:rPr>
        <w:t>聘任督學</w:t>
      </w:r>
      <w:r w:rsidRPr="00631EF1">
        <w:rPr>
          <w:rFonts w:hAnsi="標楷體" w:hint="eastAsia"/>
          <w:color w:val="000000" w:themeColor="text1"/>
          <w:spacing w:val="-2"/>
        </w:rPr>
        <w:t>率先發言表示依家長書面資料陳述本案為偶發事件，</w:t>
      </w:r>
      <w:r w:rsidRPr="00631EF1">
        <w:rPr>
          <w:rFonts w:hAnsi="標楷體" w:hint="eastAsia"/>
          <w:color w:val="000000" w:themeColor="text1"/>
        </w:rPr>
        <w:t>未達教師法第14條、第15條等規定，故未予成案，</w:t>
      </w:r>
      <w:r w:rsidRPr="00631EF1">
        <w:rPr>
          <w:rFonts w:hAnsi="標楷體" w:hint="eastAsia"/>
          <w:color w:val="000000" w:themeColor="text1"/>
          <w:spacing w:val="-2"/>
        </w:rPr>
        <w:t>校長續表認同，隨後果未見其他成員有不同意見之陳述，也並未就陳訴之霸凌事件分別進行審議，逕為認定係單一偶發事件即予結案，該會審議結果未踐行程序正義，也未符C</w:t>
      </w:r>
      <w:r w:rsidRPr="00631EF1">
        <w:rPr>
          <w:rFonts w:hAnsi="標楷體"/>
          <w:color w:val="000000" w:themeColor="text1"/>
          <w:spacing w:val="-2"/>
        </w:rPr>
        <w:t>RC</w:t>
      </w:r>
      <w:r w:rsidRPr="00631EF1">
        <w:rPr>
          <w:rFonts w:hAnsi="標楷體" w:hint="eastAsia"/>
          <w:color w:val="000000" w:themeColor="text1"/>
          <w:spacing w:val="-2"/>
        </w:rPr>
        <w:t>兒童最佳利益原則，致造成拖延依法處理之程序。後經新北市教育局於同年8月24日以程序事由退請該校應依校園霸凌事件處理方式續辦，然該校仍未依規定於3日內召開防制校園霸凌因應小組會議，遲至110年9月3日始召開會議，再次違反「校園霸凌防制準則」規定，新埔國中就本霸凌事件之處理，認事用法多有違誤，影響學生權益，衍生「師師相護」之訾議，核有違失。</w:t>
      </w:r>
    </w:p>
    <w:p w:rsidR="0094559C" w:rsidRPr="00631EF1" w:rsidRDefault="0094559C" w:rsidP="0094559C">
      <w:pPr>
        <w:pStyle w:val="2"/>
        <w:numPr>
          <w:ilvl w:val="1"/>
          <w:numId w:val="1"/>
        </w:numPr>
        <w:ind w:left="993" w:hanging="709"/>
        <w:rPr>
          <w:b w:val="0"/>
          <w:color w:val="000000" w:themeColor="text1"/>
        </w:rPr>
      </w:pPr>
      <w:r w:rsidRPr="00631EF1">
        <w:rPr>
          <w:rFonts w:hAnsi="標楷體" w:hint="eastAsia"/>
          <w:b w:val="0"/>
          <w:color w:val="000000" w:themeColor="text1"/>
        </w:rPr>
        <w:t>本案新埔國中學務主任甲師遭訴不當管教行為涉及教師法第</w:t>
      </w:r>
      <w:r w:rsidRPr="00631EF1">
        <w:rPr>
          <w:rFonts w:hAnsi="標楷體"/>
          <w:b w:val="0"/>
          <w:color w:val="000000" w:themeColor="text1"/>
        </w:rPr>
        <w:t>14</w:t>
      </w:r>
      <w:r w:rsidRPr="00631EF1">
        <w:rPr>
          <w:rFonts w:hAnsi="標楷體" w:hint="eastAsia"/>
          <w:b w:val="0"/>
          <w:color w:val="000000" w:themeColor="text1"/>
        </w:rPr>
        <w:t>條、第</w:t>
      </w:r>
      <w:r w:rsidRPr="00631EF1">
        <w:rPr>
          <w:rFonts w:hAnsi="標楷體"/>
          <w:b w:val="0"/>
          <w:color w:val="000000" w:themeColor="text1"/>
        </w:rPr>
        <w:t>15</w:t>
      </w:r>
      <w:r w:rsidRPr="00631EF1">
        <w:rPr>
          <w:rFonts w:hAnsi="標楷體" w:hint="eastAsia"/>
          <w:b w:val="0"/>
          <w:color w:val="000000" w:themeColor="text1"/>
        </w:rPr>
        <w:t>條關於體罰或霸凌學生、第</w:t>
      </w:r>
      <w:r w:rsidRPr="00631EF1">
        <w:rPr>
          <w:rFonts w:hAnsi="標楷體"/>
          <w:b w:val="0"/>
          <w:color w:val="000000" w:themeColor="text1"/>
        </w:rPr>
        <w:t>16</w:t>
      </w:r>
      <w:r w:rsidRPr="00631EF1">
        <w:rPr>
          <w:rFonts w:hAnsi="標楷體" w:hint="eastAsia"/>
          <w:b w:val="0"/>
          <w:color w:val="000000" w:themeColor="text1"/>
        </w:rPr>
        <w:t>條關於不當管教等規定，應依「高級中等以下學校教師解聘不續聘停聘或資遣辦法」第2條第</w:t>
      </w:r>
      <w:r w:rsidRPr="00631EF1">
        <w:rPr>
          <w:rFonts w:hAnsi="標楷體"/>
          <w:b w:val="0"/>
          <w:color w:val="000000" w:themeColor="text1"/>
        </w:rPr>
        <w:t>3</w:t>
      </w:r>
      <w:r w:rsidRPr="00631EF1">
        <w:rPr>
          <w:rFonts w:hAnsi="標楷體" w:hint="eastAsia"/>
          <w:b w:val="0"/>
          <w:color w:val="000000" w:themeColor="text1"/>
        </w:rPr>
        <w:t>款或第4款程序處理。該校除未依相關程序處理外，相關霸凌小組調查、霸凌重啟調查及校事調查等3次調查作為，結果均表示因無直接證據故難認定甲師有霸凌行為，應無不當管教等情事。惟查該校霸凌調查小組拒絕學生由法定代理人陪同受訪談，違反「校園霸凌防制準則」21條當事人為未成年者，得由法定代理人陪同之規定；校方籌組之霸凌重啟調查小組成員，邀請「2名」外聘教育專家學者與會，此舉明顯取代家長代表名額，未能周全保障家長作為重要利害關係人之權益；此外該校相關調查小組，不顧家長申訴反對，一再選定與甲師具從屬關係之學務處職員為證人，未衡酌利害關係人有</w:t>
      </w:r>
      <w:r w:rsidRPr="00631EF1">
        <w:rPr>
          <w:rFonts w:hAnsi="標楷體" w:hint="eastAsia"/>
          <w:b w:val="0"/>
          <w:color w:val="000000" w:themeColor="text1"/>
        </w:rPr>
        <w:lastRenderedPageBreak/>
        <w:t>從屬權力關係，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另甲師對當事人柔道隊特教生Ａ生及Ｂ生所作出之罰半蹲、撿垃圾等不當體罰及懲處，並未依「</w:t>
      </w:r>
      <w:r w:rsidRPr="00631EF1">
        <w:rPr>
          <w:rFonts w:hAnsi="標楷體"/>
          <w:b w:val="0"/>
          <w:color w:val="000000" w:themeColor="text1"/>
        </w:rPr>
        <w:t>新北市國民中學及高級中等學校學生獎懲實施要點</w:t>
      </w:r>
      <w:r w:rsidRPr="00631EF1">
        <w:rPr>
          <w:rFonts w:hAnsi="標楷體" w:hint="eastAsia"/>
          <w:b w:val="0"/>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CRC兒童最佳利益原則，妥適及公平衡量當事人學生或法定代理人之證詞與意見。新埔國中已將本案校方霸凌調查、霸凌重啟調查及校事調查小組等3次相關會議紀錄及調查報告函報新北市教育局，惟新北市教育局卻僅就程序面對該校作提醒，未依</w:t>
      </w:r>
      <w:r w:rsidRPr="00631EF1">
        <w:rPr>
          <w:rFonts w:hAnsi="標楷體"/>
          <w:b w:val="0"/>
          <w:color w:val="000000" w:themeColor="text1"/>
        </w:rPr>
        <w:t>CRC</w:t>
      </w:r>
      <w:r w:rsidRPr="00631EF1">
        <w:rPr>
          <w:rFonts w:hAnsi="標楷體" w:hint="eastAsia"/>
          <w:b w:val="0"/>
          <w:color w:val="000000" w:themeColor="text1"/>
        </w:rPr>
        <w:t>兒童最佳利益及兒童表意權原則，就相關調查結果之事實認定完全規避採信學生之證詞，致認定甲師無所涉體罰、霸凌及不當管教，故未對甲師做出究責認定加以督導。新北市教育局顯未依法善盡督導之責，致對該局</w:t>
      </w:r>
      <w:r w:rsidRPr="00631EF1">
        <w:rPr>
          <w:rFonts w:hint="eastAsia"/>
          <w:color w:val="000000" w:themeColor="text1"/>
        </w:rPr>
        <w:t>聘任督學</w:t>
      </w:r>
      <w:r w:rsidRPr="00631EF1">
        <w:rPr>
          <w:rFonts w:hAnsi="標楷體" w:hint="eastAsia"/>
          <w:b w:val="0"/>
          <w:color w:val="000000" w:themeColor="text1"/>
        </w:rPr>
        <w:t>、新埔國中校長及行為人甲師之違失行為未予究責，也未依教師法召開專審會釋疑，致續訴「師師相護」之爭議不斷，核有怠失。</w:t>
      </w:r>
    </w:p>
    <w:p w:rsidR="0094559C" w:rsidRPr="00631EF1" w:rsidRDefault="0094559C" w:rsidP="0094559C">
      <w:pPr>
        <w:pStyle w:val="3"/>
        <w:numPr>
          <w:ilvl w:val="2"/>
          <w:numId w:val="1"/>
        </w:numPr>
        <w:rPr>
          <w:rFonts w:hAnsi="標楷體"/>
          <w:color w:val="000000" w:themeColor="text1"/>
          <w:szCs w:val="32"/>
        </w:rPr>
      </w:pPr>
      <w:r w:rsidRPr="00631EF1">
        <w:rPr>
          <w:rFonts w:hAnsi="標楷體" w:hint="eastAsia"/>
          <w:color w:val="000000" w:themeColor="text1"/>
          <w:szCs w:val="32"/>
          <w:shd w:val="clear" w:color="auto" w:fill="FFFFFF" w:themeFill="background1"/>
        </w:rPr>
        <w:t>依據CRC第三條規定，所有關係兒童之事務，無論是由公私社會福利機構、法院、行政機關或立法機關作為，均應以兒童最佳利益為優先考量。另據聯合國兒童權利委員會CRC第十四號一般性意見，闡釋兒童最佳利益必須是一項權利、原則與程序規定，</w:t>
      </w:r>
      <w:r w:rsidRPr="00631EF1">
        <w:rPr>
          <w:rFonts w:hAnsi="標楷體" w:hint="eastAsia"/>
          <w:color w:val="000000" w:themeColor="text1"/>
          <w:szCs w:val="32"/>
          <w:shd w:val="clear" w:color="auto" w:fill="FFFFFF" w:themeFill="background1"/>
        </w:rPr>
        <w:lastRenderedPageBreak/>
        <w:t>其中第六條（</w:t>
      </w:r>
      <w:r w:rsidRPr="00631EF1">
        <w:rPr>
          <w:rFonts w:hAnsi="標楷體" w:cs="Arial"/>
          <w:color w:val="000000" w:themeColor="text1"/>
          <w:szCs w:val="32"/>
          <w:shd w:val="clear" w:color="auto" w:fill="FFFFFF"/>
        </w:rPr>
        <w:t>c</w:t>
      </w:r>
      <w:r w:rsidRPr="00631EF1">
        <w:rPr>
          <w:rFonts w:hAnsi="標楷體" w:cs="Arial" w:hint="eastAsia"/>
          <w:color w:val="000000" w:themeColor="text1"/>
          <w:szCs w:val="32"/>
          <w:shd w:val="clear" w:color="auto" w:fill="FFFFFF"/>
        </w:rPr>
        <w:t>）：</w:t>
      </w:r>
      <w:r w:rsidRPr="00631EF1">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正面或負面</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影響的評判。對兒童最佳利益的評判和確定必須具備程序性的保障。此外第四十三條指出：評判兒童的最佳利益勢必包括尊重兒童表達他或她本人意見的權利，並賦予所涉兒童所有相關意見應有的分量。兒童權利委員會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號一般性意見不僅明確確立了這一點，還著重指出第</w:t>
      </w:r>
      <w:r w:rsidRPr="00631EF1">
        <w:rPr>
          <w:rFonts w:hAnsi="標楷體" w:cs="Arial"/>
          <w:color w:val="000000" w:themeColor="text1"/>
          <w:szCs w:val="32"/>
          <w:shd w:val="clear" w:color="auto" w:fill="FFFFFF"/>
        </w:rPr>
        <w:t>3</w:t>
      </w:r>
      <w:r w:rsidRPr="00631EF1">
        <w:rPr>
          <w:rFonts w:hAnsi="標楷體" w:hint="eastAsia"/>
          <w:color w:val="000000" w:themeColor="text1"/>
          <w:szCs w:val="32"/>
          <w:shd w:val="clear" w:color="auto" w:fill="FFFFFF"/>
        </w:rPr>
        <w:t>條第</w:t>
      </w:r>
      <w:r w:rsidRPr="00631EF1">
        <w:rPr>
          <w:rFonts w:hAnsi="標楷體" w:cs="Arial"/>
          <w:color w:val="000000" w:themeColor="text1"/>
          <w:szCs w:val="32"/>
          <w:shd w:val="clear" w:color="auto" w:fill="FFFFFF"/>
        </w:rPr>
        <w:t>1</w:t>
      </w:r>
      <w:r w:rsidRPr="00631EF1">
        <w:rPr>
          <w:rFonts w:hAnsi="標楷體" w:hint="eastAsia"/>
          <w:color w:val="000000" w:themeColor="text1"/>
          <w:szCs w:val="32"/>
          <w:shd w:val="clear" w:color="auto" w:fill="FFFFFF"/>
        </w:rPr>
        <w:t>款與第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條之間不可分割的關聯關係。即兒童最佳利益與發表意見權</w:t>
      </w:r>
      <w:r w:rsidRPr="00631EF1">
        <w:rPr>
          <w:rFonts w:hAnsi="標楷體" w:cs="Arial"/>
          <w:color w:val="000000" w:themeColor="text1"/>
          <w:szCs w:val="32"/>
          <w:shd w:val="clear" w:color="auto" w:fill="FFFFFF"/>
        </w:rPr>
        <w:t>(</w:t>
      </w:r>
      <w:r w:rsidRPr="00631EF1">
        <w:rPr>
          <w:rFonts w:hAnsi="標楷體" w:cs="Arial" w:hint="eastAsia"/>
          <w:color w:val="000000" w:themeColor="text1"/>
          <w:szCs w:val="32"/>
          <w:shd w:val="clear" w:color="auto" w:fill="FFFFFF"/>
        </w:rPr>
        <w:t>CRC</w:t>
      </w:r>
      <w:r w:rsidRPr="00631EF1">
        <w:rPr>
          <w:rFonts w:hAnsi="標楷體" w:hint="eastAsia"/>
          <w:color w:val="000000" w:themeColor="text1"/>
          <w:szCs w:val="32"/>
          <w:shd w:val="clear" w:color="auto" w:fill="FFFFFF"/>
        </w:rPr>
        <w:t>第</w:t>
      </w:r>
      <w:r w:rsidRPr="00631EF1">
        <w:rPr>
          <w:rFonts w:hAnsi="標楷體" w:cs="Arial"/>
          <w:color w:val="000000" w:themeColor="text1"/>
          <w:szCs w:val="32"/>
          <w:shd w:val="clear" w:color="auto" w:fill="FFFFFF"/>
        </w:rPr>
        <w:t>12</w:t>
      </w:r>
      <w:r w:rsidRPr="00631EF1">
        <w:rPr>
          <w:rFonts w:hAnsi="標楷體" w:hint="eastAsia"/>
          <w:color w:val="000000" w:themeColor="text1"/>
          <w:szCs w:val="32"/>
          <w:shd w:val="clear" w:color="auto" w:fill="FFFFFF"/>
        </w:rPr>
        <w:t>條</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這2項條款具有互補作用</w:t>
      </w:r>
      <w:r w:rsidRPr="00631EF1">
        <w:rPr>
          <w:rFonts w:hAnsi="標楷體" w:cs="Arial" w:hint="eastAsia"/>
          <w:color w:val="000000" w:themeColor="text1"/>
          <w:szCs w:val="32"/>
          <w:shd w:val="clear" w:color="auto" w:fill="FFFFFF"/>
        </w:rPr>
        <w:t>。</w:t>
      </w:r>
    </w:p>
    <w:p w:rsidR="0094559C" w:rsidRPr="00631EF1" w:rsidRDefault="0094559C" w:rsidP="0094559C">
      <w:pPr>
        <w:pStyle w:val="3"/>
        <w:numPr>
          <w:ilvl w:val="2"/>
          <w:numId w:val="1"/>
        </w:numPr>
        <w:rPr>
          <w:color w:val="000000" w:themeColor="text1"/>
        </w:rPr>
      </w:pPr>
      <w:r w:rsidRPr="00631EF1">
        <w:rPr>
          <w:rFonts w:hint="eastAsia"/>
          <w:color w:val="000000" w:themeColor="text1"/>
        </w:rPr>
        <w:t>兒童權利公約第二次國家報告國際審查會議結論性意見第45點載明：「委員會欣見政府對於《2022 2024 年國家人權行動計畫》的承諾，確保身心障礙人士（包括兒少）的平等及不歧視。委員會建議行動計畫的執行能與CRPD及CRC第2次國家報告國際審查的建議，以及聯合國兒童權利委員會第9號一般性意見(「身心障礙兒少的權利」一致。政府應採取所有必要的適當措施，包括（2）理解如何支持身障兒少在所有環境中都能享有充分可能的社會融合、個人發展及參與，特別是在教育、替代性照顧、司法系統、休閒及娛樂方面。」另第56點提及：「委員會認知到政府已將霸凌的定義擴大到包括教師霸凌學生。然而，委員會深感關切的是，兒少仍然持續報告說他們在學校和課後活動中遭受身體、情感及心理虐待，包括言語虐待。現有制度不符合《CRC》，其中對教師懲處的輕重應與其對個別兒少影響的嚴重程度相當，而且目前教師的懲處行為，還需要兒少及其家人自行舉證。委員會強烈敦促將其替換</w:t>
      </w:r>
      <w:r w:rsidRPr="00631EF1">
        <w:rPr>
          <w:rFonts w:hint="eastAsia"/>
          <w:color w:val="000000" w:themeColor="text1"/>
        </w:rPr>
        <w:lastRenderedPageBreak/>
        <w:t>為提供明確指導的法規，指出何為構成暴力、殘忍和有辱人格的待遇，正如聯合國兒童權利委員會第8號與第13號一般性意見中所定義的。從事兒少工作的教師和其他人如果有此類行為，無論對個別兒少的後果如何，都應受到懲處，並在適當情況下受到刑事起訴。」</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本案為Ｃ生、Ｂ生、Ｄ生及Ａ生(均為新埔國中柔道隊學員，且Ｂ生、Ａ生、Ｄ生為身心特殊教育生)之法定代理人共同向本院提出陳訴，4名學生於110年起受到甲師以各種細故與未經證實之罪名，體罰及不當管教，關於新埔國中柔道隊成立背景：</w:t>
      </w:r>
    </w:p>
    <w:p w:rsidR="0094559C" w:rsidRPr="00631EF1" w:rsidRDefault="0094559C" w:rsidP="0094559C">
      <w:pPr>
        <w:pStyle w:val="4"/>
        <w:numPr>
          <w:ilvl w:val="3"/>
          <w:numId w:val="1"/>
        </w:numPr>
        <w:rPr>
          <w:color w:val="000000" w:themeColor="text1"/>
        </w:rPr>
      </w:pPr>
      <w:r w:rsidRPr="00631EF1">
        <w:rPr>
          <w:rFonts w:hint="eastAsia"/>
          <w:color w:val="000000" w:themeColor="text1"/>
        </w:rPr>
        <w:t>據陳訴書所載：「我們的孩子都是新埔國中柔道校隊的隊員，自108年創隊以來，因為孩子們努力與向心力，榮獲許多豐碩的成果與獎項。這個隊伍最特別的是教練從不排斥有身心特殊生入隊，越是這樣的孩子越要細心地引導與耐心教導。前述Ｃ生是一位很認真且優秀的柔隊選手，曾榮獲國內賽事獎牌無數，甚至得到109屆全國中等學校運動會(下稱全中運)柔道項目銀牌……。」</w:t>
      </w:r>
    </w:p>
    <w:p w:rsidR="0094559C" w:rsidRPr="00631EF1" w:rsidRDefault="0094559C" w:rsidP="0094559C">
      <w:pPr>
        <w:pStyle w:val="4"/>
        <w:numPr>
          <w:ilvl w:val="3"/>
          <w:numId w:val="1"/>
        </w:numPr>
        <w:rPr>
          <w:color w:val="000000" w:themeColor="text1"/>
        </w:rPr>
      </w:pPr>
      <w:r w:rsidRPr="00631EF1">
        <w:rPr>
          <w:rFonts w:hAnsi="標楷體" w:hint="eastAsia"/>
          <w:color w:val="000000" w:themeColor="text1"/>
        </w:rPr>
        <w:t>前組長</w:t>
      </w:r>
      <w:r w:rsidRPr="00631EF1">
        <w:rPr>
          <w:rStyle w:val="aff0"/>
          <w:color w:val="000000" w:themeColor="text1"/>
        </w:rPr>
        <w:footnoteReference w:id="7"/>
      </w:r>
      <w:r w:rsidRPr="00631EF1">
        <w:rPr>
          <w:rFonts w:hint="eastAsia"/>
          <w:color w:val="000000" w:themeColor="text1"/>
        </w:rPr>
        <w:t>(前新埔國中生教組長兼柔道隊教練)：「我本身也是過動……。106年我到</w:t>
      </w:r>
      <w:r w:rsidRPr="00631EF1">
        <w:rPr>
          <w:rFonts w:hAnsi="標楷體" w:hint="eastAsia"/>
          <w:color w:val="000000" w:themeColor="text1"/>
        </w:rPr>
        <w:t>新埔國中</w:t>
      </w:r>
      <w:r w:rsidRPr="00631EF1">
        <w:rPr>
          <w:rFonts w:hint="eastAsia"/>
          <w:color w:val="000000" w:themeColor="text1"/>
        </w:rPr>
        <w:t>任生教組長，當初還沒有柔道隊。107年向甲師提議，甲師首肯，校長也非常支持。」、「我離開前有45個學生，我們特教生、高關懷、單親都超過一半以上……。特教生比例大概佔五分之三。那幾年情緒障礙、過動的學生多，爆炸性行為多，所以需要舞台跟激勵性的團隊，因為班級裡沒有</w:t>
      </w:r>
      <w:r w:rsidRPr="00631EF1">
        <w:rPr>
          <w:rFonts w:hint="eastAsia"/>
          <w:color w:val="000000" w:themeColor="text1"/>
        </w:rPr>
        <w:lastRenderedPageBreak/>
        <w:t>辦法給特教生一個信任感，上課就會沒辦法上課，跟導師、科任老師也沒辦法相處。但我並沒有取代導師的地位，我跟學生說，你們出來比賽公假，都是導師同意你們，經費也是導師幫你們爭取的，所以你們到班上要尊重老師，慢慢的導師也很支持，所以人數特別多。……」</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本案源自110年8月2日下午，新埔國中與新北市教育局受邀至新北市劉議員服務處會談，知悉疑似甲師對學校Ａ生及Ｂ生霸凌事件之投訴，</w:t>
      </w:r>
      <w:r w:rsidRPr="00631EF1">
        <w:rPr>
          <w:rFonts w:hAnsi="標楷體" w:hint="eastAsia"/>
          <w:color w:val="000000" w:themeColor="text1"/>
        </w:rPr>
        <w:t>學校於當(2)日15時12分完成校安通報</w:t>
      </w:r>
      <w:r w:rsidRPr="00631EF1">
        <w:rPr>
          <w:rStyle w:val="aff0"/>
          <w:rFonts w:hAnsi="標楷體"/>
          <w:color w:val="000000" w:themeColor="text1"/>
        </w:rPr>
        <w:footnoteReference w:id="8"/>
      </w:r>
      <w:r w:rsidRPr="00631EF1">
        <w:rPr>
          <w:rFonts w:hAnsi="標楷體" w:hint="eastAsia"/>
          <w:color w:val="000000" w:themeColor="text1"/>
        </w:rPr>
        <w:t>，通報</w:t>
      </w:r>
      <w:r w:rsidRPr="00631EF1">
        <w:rPr>
          <w:rFonts w:hint="eastAsia"/>
          <w:color w:val="000000" w:themeColor="text1"/>
        </w:rPr>
        <w:t>事件類別及名稱為「法定通報之(知悉)疑似校長及教職員工對學生霸凌事件」</w:t>
      </w:r>
      <w:r w:rsidRPr="00631EF1">
        <w:rPr>
          <w:rFonts w:hAnsi="標楷體" w:hint="eastAsia"/>
          <w:color w:val="000000" w:themeColor="text1"/>
        </w:rPr>
        <w:t>。後續該校調查及處理經過、結果，略述如下：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接獲Ａ生、Ｂ生家長遞交上開2份申訴書後，因後續處理程序所需，多次致電Ｂ生、Ａ生家長2位家長，請其補正霸凌調查申請書。惟據新北市教育局查復表示，校方因時隔多日，仍未收到回覆或提出任何書面申請，故新埔國中綜整案件後於110年8月11日以「不當管教」類項召開校事會議。</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新埔國中於110年8月11日召開校事會議，該次會議決議：「沒有疑似教師法第14條、第15條及第16條相關規定事件，就此結案。」</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新北市教育局檢視新埔國中上開校事會議相關資料後，於110年8月24日以程序事由函退新埔國中請該校依校園霸凌事件處理方式續辦。</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新埔國中於110年9月3日召開110學年</w:t>
      </w:r>
      <w:r w:rsidRPr="00631EF1">
        <w:rPr>
          <w:rFonts w:hAnsi="標楷體" w:hint="eastAsia"/>
          <w:color w:val="000000" w:themeColor="text1"/>
        </w:rPr>
        <w:t>度第1次防制校園霸凌因應小組會議，決議受理該案並由</w:t>
      </w:r>
      <w:r w:rsidRPr="00631EF1">
        <w:rPr>
          <w:rFonts w:hint="eastAsia"/>
          <w:color w:val="000000" w:themeColor="text1"/>
        </w:rPr>
        <w:t>○</w:t>
      </w:r>
      <w:r w:rsidRPr="00631EF1">
        <w:rPr>
          <w:rFonts w:hint="eastAsia"/>
          <w:color w:val="000000" w:themeColor="text1"/>
        </w:rPr>
        <w:lastRenderedPageBreak/>
        <w:t>姓</w:t>
      </w:r>
      <w:r w:rsidRPr="00631EF1">
        <w:rPr>
          <w:rFonts w:hAnsi="標楷體" w:hint="eastAsia"/>
          <w:color w:val="000000" w:themeColor="text1"/>
        </w:rPr>
        <w:t>輔導主任邀約3位防制校園霸凌因應小組成員籌組</w:t>
      </w:r>
      <w:r w:rsidRPr="00631EF1">
        <w:rPr>
          <w:rFonts w:hint="eastAsia"/>
          <w:color w:val="000000" w:themeColor="text1"/>
        </w:rPr>
        <w:t>霸凌調查小組。</w:t>
      </w:r>
    </w:p>
    <w:p w:rsidR="0094559C" w:rsidRPr="00631EF1" w:rsidRDefault="0094559C" w:rsidP="0094559C">
      <w:pPr>
        <w:pStyle w:val="4"/>
        <w:numPr>
          <w:ilvl w:val="3"/>
          <w:numId w:val="1"/>
        </w:numPr>
        <w:rPr>
          <w:color w:val="000000" w:themeColor="text1"/>
        </w:rPr>
      </w:pPr>
      <w:r w:rsidRPr="00631EF1">
        <w:rPr>
          <w:rFonts w:hint="eastAsia"/>
          <w:color w:val="000000" w:themeColor="text1"/>
        </w:rPr>
        <w:t>霸凌調查小組於110年9月15日至同年12月進行調查，於9月15日召開第1次調查訪談；另原定同年10月15日召開調查小組第2次調查訪談，因家長致電</w:t>
      </w:r>
      <w:r w:rsidRPr="00631EF1">
        <w:rPr>
          <w:rFonts w:hAnsi="標楷體" w:hint="eastAsia"/>
          <w:color w:val="000000" w:themeColor="text1"/>
        </w:rPr>
        <w:t>表示</w:t>
      </w:r>
      <w:r w:rsidRPr="00631EF1">
        <w:rPr>
          <w:rFonts w:hint="eastAsia"/>
          <w:color w:val="000000" w:themeColor="text1"/>
        </w:rPr>
        <w:t>段考與參賽集訓等因素，請學</w:t>
      </w:r>
      <w:r w:rsidRPr="00631EF1">
        <w:rPr>
          <w:color w:val="000000" w:themeColor="text1"/>
        </w:rPr>
        <w:t>校</w:t>
      </w:r>
      <w:r w:rsidRPr="00631EF1">
        <w:rPr>
          <w:rFonts w:hint="eastAsia"/>
          <w:color w:val="000000" w:themeColor="text1"/>
        </w:rPr>
        <w:t>延後訪談日期，故於110年11月5日召開調查小組第2次調查訪談；再於110年12月6日學校調查小組第3次調查訪談，於同年12月24日完成調查報告，結果認為：「受調查人不構成體罰及校園霸凌事件。」</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12月30日召開110學年度第2次防制校園霸凌因應小組會議，主席為校長，討論事項為霸凌調查小組於同年12月24日所完成之調查報告，調查小組代表說明調查結果：「調查小組認定甲師並無霸凌之行為事實，校園霸凌案件不成立。」該會就霸凌小組上開調查結果進行舉手表決，結果11票同意，0票不同意，0票沒意見(出席人數13名，主席不參與投票，另1名調查小組成員迴避)。</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111年1月18日Ａ生、Ｂ生、Ｃ生及Ｄ生共4位家長至學校提交申復書。</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新埔國中校園霸凌因應小組於111年2月10日召開申復審議小組會議，關</w:t>
      </w:r>
      <w:r w:rsidRPr="00631EF1">
        <w:rPr>
          <w:color w:val="000000" w:themeColor="text1"/>
        </w:rPr>
        <w:t>於</w:t>
      </w:r>
      <w:r w:rsidRPr="00631EF1">
        <w:rPr>
          <w:rFonts w:hint="eastAsia"/>
          <w:color w:val="000000" w:themeColor="text1"/>
        </w:rPr>
        <w:t>申復事由共10項</w:t>
      </w:r>
      <w:r w:rsidRPr="00631EF1">
        <w:rPr>
          <w:color w:val="000000" w:themeColor="text1"/>
        </w:rPr>
        <w:t>，</w:t>
      </w:r>
      <w:r w:rsidRPr="00631EF1">
        <w:rPr>
          <w:rFonts w:hint="eastAsia"/>
          <w:color w:val="000000" w:themeColor="text1"/>
        </w:rPr>
        <w:t>決</w:t>
      </w:r>
      <w:r w:rsidRPr="00631EF1">
        <w:rPr>
          <w:color w:val="000000" w:themeColor="text1"/>
        </w:rPr>
        <w:t>議</w:t>
      </w:r>
      <w:r w:rsidRPr="00631EF1">
        <w:rPr>
          <w:rFonts w:hint="eastAsia"/>
          <w:color w:val="000000" w:themeColor="text1"/>
        </w:rPr>
        <w:t>其中8項申復無理由，另2項申復有理由，針對該2項主張，學校重為決定時予補正此程序與釐清。</w:t>
      </w:r>
    </w:p>
    <w:p w:rsidR="0094559C" w:rsidRPr="00631EF1" w:rsidRDefault="0094559C" w:rsidP="0094559C">
      <w:pPr>
        <w:pStyle w:val="4"/>
        <w:numPr>
          <w:ilvl w:val="3"/>
          <w:numId w:val="1"/>
        </w:numPr>
        <w:rPr>
          <w:color w:val="000000" w:themeColor="text1"/>
        </w:rPr>
      </w:pPr>
      <w:r w:rsidRPr="00631EF1">
        <w:rPr>
          <w:color w:val="000000" w:themeColor="text1"/>
        </w:rPr>
        <w:t>111年</w:t>
      </w:r>
      <w:r w:rsidRPr="00631EF1">
        <w:rPr>
          <w:rFonts w:hint="eastAsia"/>
          <w:color w:val="000000" w:themeColor="text1"/>
        </w:rPr>
        <w:t>2月新埔國中召開</w:t>
      </w:r>
      <w:r w:rsidRPr="00631EF1">
        <w:rPr>
          <w:rFonts w:hAnsi="標楷體" w:hint="eastAsia"/>
          <w:color w:val="000000" w:themeColor="text1"/>
        </w:rPr>
        <w:t>防制校園霸凌因應小組會議</w:t>
      </w:r>
      <w:r w:rsidRPr="00631EF1">
        <w:rPr>
          <w:rFonts w:hint="eastAsia"/>
          <w:color w:val="000000" w:themeColor="text1"/>
        </w:rPr>
        <w:t>，由學校委請2位教育及1位法律專業人士)組成3人調查小組重啟調查。重啟調查結論為：</w:t>
      </w:r>
      <w:r w:rsidRPr="00631EF1">
        <w:rPr>
          <w:rFonts w:hint="eastAsia"/>
          <w:color w:val="000000" w:themeColor="text1"/>
        </w:rPr>
        <w:lastRenderedPageBreak/>
        <w:t>「認為甲師不構成體罰及校園霸凌行為，建議學校為霸凌不成立之認定。」</w:t>
      </w:r>
    </w:p>
    <w:p w:rsidR="0094559C" w:rsidRPr="00631EF1" w:rsidRDefault="0094559C" w:rsidP="0094559C">
      <w:pPr>
        <w:pStyle w:val="4"/>
        <w:numPr>
          <w:ilvl w:val="3"/>
          <w:numId w:val="1"/>
        </w:numPr>
        <w:rPr>
          <w:color w:val="000000" w:themeColor="text1"/>
        </w:rPr>
      </w:pPr>
      <w:r w:rsidRPr="00631EF1">
        <w:rPr>
          <w:rFonts w:hint="eastAsia"/>
          <w:color w:val="000000" w:themeColor="text1"/>
        </w:rPr>
        <w:t>學生家長續向鄭立委申訴，111年2月18日下午鄭立委主持協調會，申訴內容主要為甲師疑似對Ｂ生、Ａ生、Ｃ生及Ｄ生等4位學生施行體罰，</w:t>
      </w:r>
      <w:r w:rsidRPr="00631EF1">
        <w:rPr>
          <w:rFonts w:hint="eastAsia"/>
          <w:b/>
          <w:color w:val="000000" w:themeColor="text1"/>
        </w:rPr>
        <w:t>以言語及精神折磨傷害學生，</w:t>
      </w:r>
      <w:r w:rsidRPr="00631EF1">
        <w:rPr>
          <w:rFonts w:hint="eastAsia"/>
          <w:color w:val="000000" w:themeColor="text1"/>
        </w:rPr>
        <w:t>涉及教師法第1</w:t>
      </w:r>
      <w:r w:rsidRPr="00631EF1">
        <w:rPr>
          <w:color w:val="000000" w:themeColor="text1"/>
        </w:rPr>
        <w:t>4</w:t>
      </w:r>
      <w:r w:rsidRPr="00631EF1">
        <w:rPr>
          <w:rFonts w:hint="eastAsia"/>
          <w:color w:val="000000" w:themeColor="text1"/>
        </w:rPr>
        <w:t>條第1項第10款關於體罰或霸凌學生，造成其身心嚴重侵害之規定，以及「校園霸凌防制準則」第3條第1項第4款關於持續以言語或是肢體動作，使孩子處於具有敵意或是不友善的環境，產生精神上的損害等情。新埔國中於當(18)日進行校安通報</w:t>
      </w:r>
      <w:r w:rsidRPr="00631EF1">
        <w:rPr>
          <w:rStyle w:val="aff0"/>
          <w:color w:val="000000" w:themeColor="text1"/>
        </w:rPr>
        <w:footnoteReference w:id="9"/>
      </w:r>
      <w:r w:rsidRPr="00631EF1">
        <w:rPr>
          <w:rFonts w:hint="eastAsia"/>
          <w:color w:val="000000" w:themeColor="text1"/>
        </w:rPr>
        <w:t>。</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111年2月21日Ｂ生、Ａ生、Ｃ生及Ｄ生等4位學生家長到新埔國中填寫校園事件調查申請單。</w:t>
      </w:r>
    </w:p>
    <w:p w:rsidR="0094559C" w:rsidRPr="00631EF1" w:rsidRDefault="0094559C" w:rsidP="0094559C">
      <w:pPr>
        <w:pStyle w:val="4"/>
        <w:numPr>
          <w:ilvl w:val="3"/>
          <w:numId w:val="1"/>
        </w:numPr>
        <w:rPr>
          <w:color w:val="000000" w:themeColor="text1"/>
        </w:rPr>
      </w:pPr>
      <w:r w:rsidRPr="00631EF1">
        <w:rPr>
          <w:rFonts w:hint="eastAsia"/>
          <w:color w:val="000000" w:themeColor="text1"/>
        </w:rPr>
        <w:t>111年2月24日新埔國中召開校事會議</w:t>
      </w:r>
      <w:r w:rsidRPr="00631EF1">
        <w:rPr>
          <w:rStyle w:val="aff0"/>
          <w:color w:val="000000" w:themeColor="text1"/>
        </w:rPr>
        <w:footnoteReference w:id="10"/>
      </w:r>
      <w:r w:rsidRPr="00631EF1">
        <w:rPr>
          <w:rFonts w:hint="eastAsia"/>
          <w:color w:val="000000" w:themeColor="text1"/>
        </w:rPr>
        <w:t>，該會議由聘任督學主持(會議推派；校長請假)，討論事項為是否受理本事件，以及是否同意組成調查小組進行調查，決議：「同意受理(4票)；不同意(0)票。同意組成調查小組進行調查(4)票；不同意(0)票。</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校事調查小組</w:t>
      </w:r>
      <w:r w:rsidRPr="00631EF1">
        <w:rPr>
          <w:rStyle w:val="aff0"/>
          <w:color w:val="000000" w:themeColor="text1"/>
        </w:rPr>
        <w:footnoteReference w:id="11"/>
      </w:r>
      <w:r w:rsidRPr="00631EF1">
        <w:rPr>
          <w:rFonts w:hint="eastAsia"/>
          <w:color w:val="000000" w:themeColor="text1"/>
        </w:rPr>
        <w:t>於111年2月25日、同年3月3日召開調查會議，訪談Ｂ生、Ａ生、Ｃ生及Ｄ生等4位學生與其家長、事件發生時學務處辦公室成員、1名老師，以及2名學生證人(分別為Ａ生同班同學1名、與Ａ生熟識的他班同學1名)等。調查結果認定如下：</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查無體罰Ａ生的直接相關證據。</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lastRenderedPageBreak/>
        <w:t>處罰Ｂ生撿拾垃圾2個月部分亦無問題。縱有疑慮，亦無實際處罰2個月，非屬不當管教。</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就網路留言事件向Ｂ生、Ｃ生及Ｄ生詢問時，應注意地點的選擇，然未構成不當管教。</w:t>
      </w:r>
    </w:p>
    <w:p w:rsidR="0094559C" w:rsidRPr="00631EF1" w:rsidRDefault="0094559C" w:rsidP="0094559C">
      <w:pPr>
        <w:pStyle w:val="5"/>
        <w:numPr>
          <w:ilvl w:val="0"/>
          <w:numId w:val="0"/>
        </w:numPr>
        <w:ind w:left="1701" w:firstLineChars="208" w:firstLine="708"/>
        <w:rPr>
          <w:color w:val="000000" w:themeColor="text1"/>
        </w:rPr>
      </w:pPr>
      <w:r w:rsidRPr="00631EF1">
        <w:rPr>
          <w:rFonts w:hint="eastAsia"/>
          <w:color w:val="000000" w:themeColor="text1"/>
        </w:rPr>
        <w:t>另該次校事調查小組訪談Ａ生關於是否被處罰半蹲一事，訪談過程中，調查小組請Ａ生示範蹲姿，Ａ生示範情形如下圖2。</w:t>
      </w:r>
    </w:p>
    <w:p w:rsidR="0094559C" w:rsidRPr="00631EF1" w:rsidRDefault="0094559C" w:rsidP="0094559C">
      <w:pPr>
        <w:pStyle w:val="5"/>
        <w:numPr>
          <w:ilvl w:val="0"/>
          <w:numId w:val="0"/>
        </w:numPr>
        <w:rPr>
          <w:color w:val="000000" w:themeColor="text1"/>
        </w:rPr>
      </w:pPr>
      <w:r w:rsidRPr="00631EF1">
        <w:rPr>
          <w:noProof/>
          <w:color w:val="000000" w:themeColor="text1"/>
        </w:rPr>
        <w:drawing>
          <wp:inline distT="0" distB="0" distL="0" distR="0" wp14:anchorId="4E1A0E8B" wp14:editId="58ACC8C1">
            <wp:extent cx="5661329" cy="259893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8410" cy="2625141"/>
                    </a:xfrm>
                    <a:prstGeom prst="rect">
                      <a:avLst/>
                    </a:prstGeom>
                  </pic:spPr>
                </pic:pic>
              </a:graphicData>
            </a:graphic>
          </wp:inline>
        </w:drawing>
      </w:r>
    </w:p>
    <w:p w:rsidR="0094559C" w:rsidRPr="00631EF1" w:rsidRDefault="0094559C" w:rsidP="0094559C">
      <w:pPr>
        <w:pStyle w:val="a1"/>
        <w:spacing w:line="300" w:lineRule="exact"/>
        <w:rPr>
          <w:color w:val="000000" w:themeColor="text1"/>
        </w:rPr>
      </w:pPr>
      <w:r w:rsidRPr="00631EF1">
        <w:rPr>
          <w:rFonts w:hint="eastAsia"/>
          <w:color w:val="000000" w:themeColor="text1"/>
        </w:rPr>
        <w:t>Ａ生於新埔國中校事調查小組訪談過程中被要求示範半蹲之情形</w:t>
      </w:r>
    </w:p>
    <w:p w:rsidR="0094559C" w:rsidRPr="00631EF1" w:rsidRDefault="0094559C" w:rsidP="0094559C">
      <w:pPr>
        <w:pStyle w:val="5"/>
        <w:numPr>
          <w:ilvl w:val="0"/>
          <w:numId w:val="0"/>
        </w:numPr>
        <w:spacing w:line="300" w:lineRule="exact"/>
        <w:ind w:left="2" w:firstLine="282"/>
        <w:rPr>
          <w:color w:val="000000" w:themeColor="text1"/>
          <w:sz w:val="24"/>
          <w:szCs w:val="24"/>
        </w:rPr>
      </w:pPr>
      <w:r w:rsidRPr="00631EF1">
        <w:rPr>
          <w:rFonts w:hint="eastAsia"/>
          <w:color w:val="000000" w:themeColor="text1"/>
          <w:sz w:val="24"/>
          <w:szCs w:val="24"/>
        </w:rPr>
        <w:t>(資料來源：新北市教育局)</w:t>
      </w:r>
    </w:p>
    <w:p w:rsidR="0094559C" w:rsidRPr="00631EF1" w:rsidRDefault="0094559C" w:rsidP="0094559C">
      <w:pPr>
        <w:pStyle w:val="5"/>
        <w:numPr>
          <w:ilvl w:val="0"/>
          <w:numId w:val="0"/>
        </w:numPr>
        <w:ind w:left="1701" w:firstLineChars="208" w:firstLine="708"/>
        <w:rPr>
          <w:color w:val="000000" w:themeColor="text1"/>
        </w:rPr>
      </w:pP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新埔國中於111年3月24召開校事會議，主持人為校長，該次會議決議：「依據110-02案號校事調查小組報告，判斷案件類型，或不符合要件，應予結案。」</w:t>
      </w:r>
    </w:p>
    <w:p w:rsidR="0094559C" w:rsidRPr="00631EF1" w:rsidRDefault="0094559C" w:rsidP="0094559C">
      <w:pPr>
        <w:pStyle w:val="4"/>
        <w:numPr>
          <w:ilvl w:val="3"/>
          <w:numId w:val="1"/>
        </w:numPr>
        <w:rPr>
          <w:color w:val="000000" w:themeColor="text1"/>
          <w:szCs w:val="32"/>
        </w:rPr>
      </w:pPr>
      <w:r w:rsidRPr="00631EF1">
        <w:rPr>
          <w:rFonts w:hint="eastAsia"/>
          <w:color w:val="000000" w:themeColor="text1"/>
          <w:szCs w:val="32"/>
        </w:rPr>
        <w:t>新埔國中於111年3月31日將</w:t>
      </w:r>
      <w:r w:rsidRPr="00631EF1">
        <w:rPr>
          <w:rFonts w:hAnsi="標楷體" w:hint="eastAsia"/>
          <w:color w:val="000000" w:themeColor="text1"/>
          <w:szCs w:val="32"/>
        </w:rPr>
        <w:t>該校校事會議審議決議及調查小組調查結果函新北市教育局核備。</w:t>
      </w:r>
    </w:p>
    <w:p w:rsidR="0094559C" w:rsidRPr="00631EF1" w:rsidRDefault="0094559C" w:rsidP="0094559C">
      <w:pPr>
        <w:pStyle w:val="4"/>
        <w:numPr>
          <w:ilvl w:val="3"/>
          <w:numId w:val="1"/>
        </w:numPr>
        <w:rPr>
          <w:color w:val="000000" w:themeColor="text1"/>
          <w:szCs w:val="32"/>
        </w:rPr>
      </w:pPr>
      <w:r w:rsidRPr="00631EF1">
        <w:rPr>
          <w:rFonts w:hint="eastAsia"/>
          <w:color w:val="000000" w:themeColor="text1"/>
          <w:szCs w:val="32"/>
        </w:rPr>
        <w:t>由上可知，</w:t>
      </w:r>
      <w:r w:rsidRPr="00631EF1">
        <w:rPr>
          <w:rFonts w:hint="eastAsia"/>
          <w:color w:val="000000" w:themeColor="text1"/>
        </w:rPr>
        <w:t>本案歷經學校霸凌小組調查、霸凌小組重啟調查及校事調查等3次校方調查作為，各次調查事項及結果，彙整如下表：</w:t>
      </w:r>
    </w:p>
    <w:p w:rsidR="0094559C" w:rsidRPr="00631EF1" w:rsidRDefault="0094559C" w:rsidP="0094559C">
      <w:pPr>
        <w:pStyle w:val="a3"/>
        <w:ind w:left="2040"/>
        <w:rPr>
          <w:color w:val="000000" w:themeColor="text1"/>
          <w:szCs w:val="32"/>
        </w:rPr>
      </w:pPr>
      <w:bookmarkStart w:id="44" w:name="_Hlk135035085"/>
      <w:r w:rsidRPr="00631EF1">
        <w:rPr>
          <w:rFonts w:hAnsi="標楷體" w:hint="eastAsia"/>
          <w:color w:val="000000" w:themeColor="text1"/>
        </w:rPr>
        <w:lastRenderedPageBreak/>
        <w:t>新埔國中</w:t>
      </w:r>
      <w:r w:rsidRPr="00631EF1">
        <w:rPr>
          <w:rFonts w:hint="eastAsia"/>
          <w:color w:val="000000" w:themeColor="text1"/>
        </w:rPr>
        <w:t>針對本案進行3次調查之結果</w:t>
      </w:r>
    </w:p>
    <w:tbl>
      <w:tblPr>
        <w:tblStyle w:val="afa"/>
        <w:tblW w:w="9975" w:type="dxa"/>
        <w:tblInd w:w="-199" w:type="dxa"/>
        <w:tblLook w:val="04A0" w:firstRow="1" w:lastRow="0" w:firstColumn="1" w:lastColumn="0" w:noHBand="0" w:noVBand="1"/>
      </w:tblPr>
      <w:tblGrid>
        <w:gridCol w:w="657"/>
        <w:gridCol w:w="2089"/>
        <w:gridCol w:w="2693"/>
        <w:gridCol w:w="2642"/>
        <w:gridCol w:w="1894"/>
      </w:tblGrid>
      <w:tr w:rsidR="00631EF1" w:rsidRPr="00631EF1" w:rsidTr="00F62DDF">
        <w:tc>
          <w:tcPr>
            <w:tcW w:w="657" w:type="dxa"/>
            <w:vMerge w:val="restart"/>
          </w:tcPr>
          <w:p w:rsidR="0094559C" w:rsidRPr="00631EF1" w:rsidRDefault="0094559C" w:rsidP="00F62DDF">
            <w:pPr>
              <w:pStyle w:val="6"/>
              <w:numPr>
                <w:ilvl w:val="0"/>
                <w:numId w:val="0"/>
              </w:numPr>
              <w:ind w:leftChars="-32" w:left="-2" w:hangingChars="41" w:hanging="107"/>
              <w:jc w:val="center"/>
              <w:rPr>
                <w:color w:val="000000" w:themeColor="text1"/>
                <w:sz w:val="24"/>
                <w:szCs w:val="24"/>
              </w:rPr>
            </w:pPr>
            <w:r w:rsidRPr="00631EF1">
              <w:rPr>
                <w:rFonts w:hint="eastAsia"/>
                <w:color w:val="000000" w:themeColor="text1"/>
                <w:sz w:val="24"/>
                <w:szCs w:val="24"/>
              </w:rPr>
              <w:t>項次</w:t>
            </w:r>
          </w:p>
        </w:tc>
        <w:tc>
          <w:tcPr>
            <w:tcW w:w="2089" w:type="dxa"/>
            <w:vMerge w:val="restart"/>
          </w:tcPr>
          <w:p w:rsidR="0094559C" w:rsidRPr="00631EF1" w:rsidRDefault="0094559C" w:rsidP="00F62DDF">
            <w:pPr>
              <w:pStyle w:val="6"/>
              <w:numPr>
                <w:ilvl w:val="0"/>
                <w:numId w:val="0"/>
              </w:numPr>
              <w:ind w:leftChars="-31" w:left="-105" w:rightChars="-26" w:right="-88"/>
              <w:jc w:val="center"/>
              <w:rPr>
                <w:color w:val="000000" w:themeColor="text1"/>
                <w:sz w:val="24"/>
                <w:szCs w:val="24"/>
              </w:rPr>
            </w:pPr>
            <w:r w:rsidRPr="00631EF1">
              <w:rPr>
                <w:rFonts w:hint="eastAsia"/>
                <w:color w:val="000000" w:themeColor="text1"/>
                <w:sz w:val="24"/>
                <w:szCs w:val="24"/>
              </w:rPr>
              <w:t>申請人陳訴事項</w:t>
            </w:r>
          </w:p>
        </w:tc>
        <w:tc>
          <w:tcPr>
            <w:tcW w:w="7229" w:type="dxa"/>
            <w:gridSpan w:val="3"/>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學校調查結果</w:t>
            </w:r>
          </w:p>
        </w:tc>
      </w:tr>
      <w:tr w:rsidR="00631EF1" w:rsidRPr="00631EF1" w:rsidTr="00F62DDF">
        <w:tc>
          <w:tcPr>
            <w:tcW w:w="657" w:type="dxa"/>
            <w:vMerge/>
          </w:tcPr>
          <w:p w:rsidR="0094559C" w:rsidRPr="00631EF1" w:rsidRDefault="0094559C" w:rsidP="00F62DDF">
            <w:pPr>
              <w:pStyle w:val="6"/>
              <w:numPr>
                <w:ilvl w:val="0"/>
                <w:numId w:val="0"/>
              </w:numPr>
              <w:jc w:val="center"/>
              <w:rPr>
                <w:color w:val="000000" w:themeColor="text1"/>
                <w:sz w:val="24"/>
                <w:szCs w:val="24"/>
              </w:rPr>
            </w:pPr>
          </w:p>
        </w:tc>
        <w:tc>
          <w:tcPr>
            <w:tcW w:w="2089" w:type="dxa"/>
            <w:vMerge/>
          </w:tcPr>
          <w:p w:rsidR="0094559C" w:rsidRPr="00631EF1" w:rsidRDefault="0094559C" w:rsidP="00F62DDF">
            <w:pPr>
              <w:pStyle w:val="6"/>
              <w:numPr>
                <w:ilvl w:val="0"/>
                <w:numId w:val="0"/>
              </w:numPr>
              <w:jc w:val="center"/>
              <w:rPr>
                <w:color w:val="000000" w:themeColor="text1"/>
                <w:sz w:val="24"/>
                <w:szCs w:val="24"/>
              </w:rPr>
            </w:pPr>
          </w:p>
        </w:tc>
        <w:tc>
          <w:tcPr>
            <w:tcW w:w="2693"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霸凌小組調查結果</w:t>
            </w:r>
          </w:p>
        </w:tc>
        <w:tc>
          <w:tcPr>
            <w:tcW w:w="2642" w:type="dxa"/>
          </w:tcPr>
          <w:p w:rsidR="0094559C" w:rsidRPr="00631EF1" w:rsidRDefault="0094559C" w:rsidP="00F62DDF">
            <w:pPr>
              <w:pStyle w:val="6"/>
              <w:numPr>
                <w:ilvl w:val="0"/>
                <w:numId w:val="0"/>
              </w:numPr>
              <w:ind w:leftChars="-42" w:left="-143" w:rightChars="-26" w:right="-88"/>
              <w:jc w:val="center"/>
              <w:rPr>
                <w:color w:val="000000" w:themeColor="text1"/>
                <w:sz w:val="24"/>
                <w:szCs w:val="24"/>
              </w:rPr>
            </w:pPr>
            <w:r w:rsidRPr="00631EF1">
              <w:rPr>
                <w:rFonts w:hint="eastAsia"/>
                <w:color w:val="000000" w:themeColor="text1"/>
                <w:sz w:val="24"/>
                <w:szCs w:val="24"/>
              </w:rPr>
              <w:t>霸凌小組重啟調查結果</w:t>
            </w:r>
          </w:p>
        </w:tc>
        <w:tc>
          <w:tcPr>
            <w:tcW w:w="1894"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校事調查結果</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1</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關於Ｂ生亂丟飲料罐遭處罰撿垃圾1個月一事。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有否處罰撿垃圾長達一個月的時間部分，事</w:t>
            </w:r>
            <w:r w:rsidRPr="00631EF1">
              <w:rPr>
                <w:color w:val="000000" w:themeColor="text1"/>
                <w:sz w:val="24"/>
                <w:szCs w:val="24"/>
              </w:rPr>
              <w:t>實是否</w:t>
            </w:r>
            <w:r w:rsidRPr="00631EF1">
              <w:rPr>
                <w:rFonts w:hint="eastAsia"/>
                <w:color w:val="000000" w:themeColor="text1"/>
                <w:sz w:val="24"/>
                <w:szCs w:val="24"/>
              </w:rPr>
              <w:t>確</w:t>
            </w:r>
            <w:r w:rsidRPr="00631EF1">
              <w:rPr>
                <w:color w:val="000000" w:themeColor="text1"/>
                <w:sz w:val="24"/>
                <w:szCs w:val="24"/>
              </w:rPr>
              <w:t>實存在實有疑問，尚難認為此為事實。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尚難形成對於受調查人不利結果之認定。</w:t>
            </w:r>
          </w:p>
        </w:tc>
        <w:tc>
          <w:tcPr>
            <w:tcW w:w="1894" w:type="dxa"/>
          </w:tcPr>
          <w:p w:rsidR="0094559C" w:rsidRPr="00631EF1" w:rsidRDefault="0094559C" w:rsidP="00F62DDF">
            <w:pPr>
              <w:pStyle w:val="6"/>
              <w:numPr>
                <w:ilvl w:val="0"/>
                <w:numId w:val="0"/>
              </w:numPr>
              <w:jc w:val="left"/>
              <w:rPr>
                <w:color w:val="000000" w:themeColor="text1"/>
                <w:sz w:val="24"/>
                <w:szCs w:val="24"/>
              </w:rPr>
            </w:pPr>
            <w:r w:rsidRPr="00631EF1">
              <w:rPr>
                <w:rFonts w:hint="eastAsia"/>
                <w:color w:val="000000" w:themeColor="text1"/>
                <w:sz w:val="24"/>
                <w:szCs w:val="24"/>
              </w:rPr>
              <w:t>縱或因處罰時間過長而有不當，然Ｂ生家長反映Ｂ生腳受傷且遇COVID-19疫情停課，故未實際處罰，則應無不當管教之情事。</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2</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關於追查網路PO文</w:t>
            </w:r>
            <w:r w:rsidRPr="00631EF1">
              <w:rPr>
                <w:rFonts w:hint="eastAsia"/>
                <w:color w:val="000000" w:themeColor="text1"/>
                <w:sz w:val="24"/>
                <w:szCs w:val="24"/>
              </w:rPr>
              <w:t>事情，</w:t>
            </w:r>
            <w:r w:rsidRPr="00631EF1">
              <w:rPr>
                <w:color w:val="000000" w:themeColor="text1"/>
                <w:sz w:val="24"/>
                <w:szCs w:val="24"/>
              </w:rPr>
              <w:t>帶到廁所及頂樓問</w:t>
            </w:r>
            <w:r w:rsidRPr="00631EF1">
              <w:rPr>
                <w:rFonts w:hint="eastAsia"/>
                <w:color w:val="000000" w:themeColor="text1"/>
                <w:sz w:val="24"/>
                <w:szCs w:val="24"/>
              </w:rPr>
              <w:t>話</w:t>
            </w:r>
            <w:r w:rsidRPr="00631EF1">
              <w:rPr>
                <w:color w:val="000000" w:themeColor="text1"/>
                <w:sz w:val="24"/>
                <w:szCs w:val="24"/>
              </w:rPr>
              <w:t>，並語帶威脅</w:t>
            </w:r>
            <w:r w:rsidRPr="00631EF1">
              <w:rPr>
                <w:rFonts w:hint="eastAsia"/>
                <w:color w:val="000000" w:themeColor="text1"/>
                <w:sz w:val="24"/>
                <w:szCs w:val="24"/>
              </w:rPr>
              <w:t>一事。</w:t>
            </w:r>
          </w:p>
        </w:tc>
        <w:tc>
          <w:tcPr>
            <w:tcW w:w="2693" w:type="dxa"/>
          </w:tcPr>
          <w:p w:rsidR="0094559C" w:rsidRPr="00631EF1" w:rsidRDefault="0094559C" w:rsidP="0094559C">
            <w:pPr>
              <w:pStyle w:val="6"/>
              <w:numPr>
                <w:ilvl w:val="0"/>
                <w:numId w:val="10"/>
              </w:numPr>
              <w:ind w:left="738" w:hanging="258"/>
              <w:rPr>
                <w:color w:val="000000" w:themeColor="text1"/>
                <w:sz w:val="24"/>
                <w:szCs w:val="24"/>
              </w:rPr>
            </w:pPr>
            <w:r w:rsidRPr="00631EF1">
              <w:rPr>
                <w:color w:val="000000" w:themeColor="text1"/>
                <w:sz w:val="24"/>
                <w:szCs w:val="24"/>
              </w:rPr>
              <w:t>鐵捲門</w:t>
            </w:r>
            <w:r w:rsidRPr="00631EF1">
              <w:rPr>
                <w:rFonts w:hint="eastAsia"/>
                <w:color w:val="000000" w:themeColor="text1"/>
                <w:sz w:val="24"/>
                <w:szCs w:val="24"/>
              </w:rPr>
              <w:t>未</w:t>
            </w:r>
            <w:r w:rsidRPr="00631EF1">
              <w:rPr>
                <w:color w:val="000000" w:themeColor="text1"/>
                <w:sz w:val="24"/>
                <w:szCs w:val="24"/>
              </w:rPr>
              <w:t>打開，無法自樓梯上到</w:t>
            </w:r>
            <w:r w:rsidRPr="00631EF1">
              <w:rPr>
                <w:rFonts w:hint="eastAsia"/>
                <w:color w:val="000000" w:themeColor="text1"/>
                <w:sz w:val="24"/>
                <w:szCs w:val="24"/>
              </w:rPr>
              <w:t>頂樓</w:t>
            </w:r>
            <w:r w:rsidRPr="00631EF1">
              <w:rPr>
                <w:color w:val="000000" w:themeColor="text1"/>
                <w:sz w:val="24"/>
                <w:szCs w:val="24"/>
              </w:rPr>
              <w:t>，因此申請人表示該處係危險的</w:t>
            </w:r>
            <w:r w:rsidRPr="00631EF1">
              <w:rPr>
                <w:rFonts w:hint="eastAsia"/>
                <w:color w:val="000000" w:themeColor="text1"/>
                <w:sz w:val="24"/>
                <w:szCs w:val="24"/>
              </w:rPr>
              <w:t>頂</w:t>
            </w:r>
            <w:r w:rsidRPr="00631EF1">
              <w:rPr>
                <w:color w:val="000000" w:themeColor="text1"/>
                <w:sz w:val="24"/>
                <w:szCs w:val="24"/>
              </w:rPr>
              <w:t>樓，學生有可能跳下或被推下之危險此應有誤會。</w:t>
            </w:r>
          </w:p>
          <w:p w:rsidR="0094559C" w:rsidRPr="00631EF1" w:rsidRDefault="0094559C" w:rsidP="0094559C">
            <w:pPr>
              <w:pStyle w:val="6"/>
              <w:numPr>
                <w:ilvl w:val="0"/>
                <w:numId w:val="10"/>
              </w:numPr>
              <w:ind w:left="738" w:hanging="258"/>
              <w:rPr>
                <w:color w:val="000000" w:themeColor="text1"/>
                <w:sz w:val="24"/>
                <w:szCs w:val="24"/>
              </w:rPr>
            </w:pPr>
            <w:r w:rsidRPr="00631EF1">
              <w:rPr>
                <w:rFonts w:hint="eastAsia"/>
                <w:color w:val="000000" w:themeColor="text1"/>
                <w:sz w:val="24"/>
                <w:szCs w:val="24"/>
              </w:rPr>
              <w:t>就受調查人語帶威脅部分，並無證據證明申請人陳述內容為真實，此部分尚難證明為真實。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關於將Ｂ生帶到5樓廁所問話一事，受調查人(即甲師)應無找Ｂ生問話的動機，缺乏證據證明受調查人有帶Ｂ生到5樓廁所問話之情形下，無法繼續認定受調查人是否有霸凌行為之事實。</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似應有調整之處，惟並未因此構成不當管教。</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3</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關於轉學手續完成前，受調查人打電語給轉入學校表示孩子是特教生在校表現狀況多，家長很難搞，在申請人等還沒辦轉學手續前，危害到孩子的受教權</w:t>
            </w:r>
            <w:r w:rsidRPr="00631EF1">
              <w:rPr>
                <w:rFonts w:hint="eastAsia"/>
                <w:color w:val="000000" w:themeColor="text1"/>
                <w:sz w:val="24"/>
                <w:szCs w:val="24"/>
              </w:rPr>
              <w:t>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尚難僅以單方面之陳</w:t>
            </w:r>
            <w:r w:rsidRPr="00631EF1">
              <w:rPr>
                <w:rFonts w:hint="eastAsia"/>
                <w:color w:val="000000" w:themeColor="text1"/>
                <w:sz w:val="24"/>
                <w:szCs w:val="24"/>
              </w:rPr>
              <w:t>述</w:t>
            </w:r>
            <w:r w:rsidRPr="00631EF1">
              <w:rPr>
                <w:color w:val="000000" w:themeColor="text1"/>
                <w:sz w:val="24"/>
                <w:szCs w:val="24"/>
              </w:rPr>
              <w:t>即認定有此事存在。</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難以轉述及臆測的陳述為受調查人不利之認定。</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無法判斷受調查人有阻擋學生轉學的行為。</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4</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關於110月</w:t>
            </w:r>
            <w:r w:rsidRPr="00631EF1">
              <w:rPr>
                <w:rFonts w:hint="eastAsia"/>
                <w:color w:val="000000" w:themeColor="text1"/>
                <w:sz w:val="24"/>
                <w:szCs w:val="24"/>
              </w:rPr>
              <w:t>4月Ａ生班上同學發生霸凌事件，受調查人處理程序有</w:t>
            </w:r>
            <w:r w:rsidRPr="00631EF1">
              <w:rPr>
                <w:rFonts w:hint="eastAsia"/>
                <w:color w:val="000000" w:themeColor="text1"/>
                <w:sz w:val="24"/>
                <w:szCs w:val="24"/>
              </w:rPr>
              <w:lastRenderedPageBreak/>
              <w:t>無不公一事</w:t>
            </w:r>
            <w:r w:rsidRPr="00631EF1">
              <w:rPr>
                <w:rFonts w:hint="eastAsia"/>
                <w:b/>
                <w:color w:val="000000" w:themeColor="text1"/>
                <w:sz w:val="24"/>
                <w:szCs w:val="24"/>
              </w:rPr>
              <w:t>(含甲師處罰Ａ生半蹲)</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lastRenderedPageBreak/>
              <w:t>認定此部分應無此事實存在。</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不能使調查小組獲致受調查人有使學生半蹲體罰之心證，從而不能為不利受調查人</w:t>
            </w:r>
            <w:r w:rsidRPr="00631EF1">
              <w:rPr>
                <w:rFonts w:hint="eastAsia"/>
                <w:color w:val="000000" w:themeColor="text1"/>
                <w:sz w:val="24"/>
                <w:szCs w:val="24"/>
              </w:rPr>
              <w:lastRenderedPageBreak/>
              <w:t>之認定。</w:t>
            </w:r>
          </w:p>
        </w:tc>
        <w:tc>
          <w:tcPr>
            <w:tcW w:w="1894"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無直接明顯的事實證據證明受調查人有體罰Ａ生。</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5</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關於申請人主張同學照著學校規定同時背著學校書包及裝著柔道服的背包，但</w:t>
            </w:r>
            <w:r w:rsidRPr="00631EF1">
              <w:rPr>
                <w:rFonts w:hint="eastAsia"/>
                <w:color w:val="000000" w:themeColor="text1"/>
                <w:sz w:val="24"/>
                <w:szCs w:val="24"/>
              </w:rPr>
              <w:t>被調查人</w:t>
            </w:r>
            <w:r w:rsidRPr="00631EF1">
              <w:rPr>
                <w:color w:val="000000" w:themeColor="text1"/>
                <w:sz w:val="24"/>
                <w:szCs w:val="24"/>
              </w:rPr>
              <w:t>看到他還是刻意叫他下來，硬要孩子將柔道服塞進書包裡，但柔道服</w:t>
            </w:r>
            <w:r w:rsidRPr="00631EF1">
              <w:rPr>
                <w:rFonts w:hint="eastAsia"/>
                <w:color w:val="000000" w:themeColor="text1"/>
                <w:sz w:val="24"/>
                <w:szCs w:val="24"/>
              </w:rPr>
              <w:t>確</w:t>
            </w:r>
            <w:r w:rsidRPr="00631EF1">
              <w:rPr>
                <w:color w:val="000000" w:themeColor="text1"/>
                <w:sz w:val="24"/>
                <w:szCs w:val="24"/>
              </w:rPr>
              <w:t>實塞不進書包裡，這明就是找碴，刻意刁</w:t>
            </w:r>
            <w:r w:rsidRPr="00631EF1">
              <w:rPr>
                <w:rFonts w:hint="eastAsia"/>
                <w:color w:val="000000" w:themeColor="text1"/>
                <w:sz w:val="24"/>
                <w:szCs w:val="24"/>
              </w:rPr>
              <w:t>難一事。</w:t>
            </w:r>
          </w:p>
        </w:tc>
        <w:tc>
          <w:tcPr>
            <w:tcW w:w="2693" w:type="dxa"/>
          </w:tcPr>
          <w:p w:rsidR="0094559C" w:rsidRPr="00631EF1" w:rsidRDefault="0094559C" w:rsidP="0094559C">
            <w:pPr>
              <w:pStyle w:val="6"/>
              <w:numPr>
                <w:ilvl w:val="0"/>
                <w:numId w:val="11"/>
              </w:numPr>
              <w:ind w:left="272" w:hanging="272"/>
              <w:rPr>
                <w:color w:val="000000" w:themeColor="text1"/>
                <w:sz w:val="24"/>
                <w:szCs w:val="24"/>
              </w:rPr>
            </w:pPr>
            <w:r w:rsidRPr="00631EF1">
              <w:rPr>
                <w:color w:val="000000" w:themeColor="text1"/>
                <w:sz w:val="24"/>
                <w:szCs w:val="24"/>
              </w:rPr>
              <w:t>此應屬合法輔導管教措</w:t>
            </w:r>
            <w:r w:rsidRPr="00631EF1">
              <w:rPr>
                <w:rFonts w:hint="eastAsia"/>
                <w:color w:val="000000" w:themeColor="text1"/>
                <w:sz w:val="24"/>
                <w:szCs w:val="24"/>
              </w:rPr>
              <w:t>施，</w:t>
            </w:r>
            <w:r w:rsidRPr="00631EF1">
              <w:rPr>
                <w:color w:val="000000" w:themeColor="text1"/>
                <w:sz w:val="24"/>
                <w:szCs w:val="24"/>
              </w:rPr>
              <w:t>故調查小</w:t>
            </w:r>
            <w:r w:rsidRPr="00631EF1">
              <w:rPr>
                <w:rFonts w:hint="eastAsia"/>
                <w:color w:val="000000" w:themeColor="text1"/>
                <w:sz w:val="24"/>
                <w:szCs w:val="24"/>
              </w:rPr>
              <w:t>組認</w:t>
            </w:r>
            <w:r w:rsidRPr="00631EF1">
              <w:rPr>
                <w:color w:val="000000" w:themeColor="text1"/>
                <w:sz w:val="24"/>
                <w:szCs w:val="24"/>
              </w:rPr>
              <w:t>定此部分並無符合校</w:t>
            </w:r>
            <w:r w:rsidRPr="00631EF1">
              <w:rPr>
                <w:rFonts w:hint="eastAsia"/>
                <w:color w:val="000000" w:themeColor="text1"/>
                <w:sz w:val="24"/>
                <w:szCs w:val="24"/>
              </w:rPr>
              <w:t>園</w:t>
            </w:r>
            <w:r w:rsidRPr="00631EF1">
              <w:rPr>
                <w:color w:val="000000" w:themeColor="text1"/>
                <w:sz w:val="24"/>
                <w:szCs w:val="24"/>
              </w:rPr>
              <w:t>霸凌之要件。</w:t>
            </w:r>
          </w:p>
          <w:p w:rsidR="0094559C" w:rsidRPr="00631EF1" w:rsidRDefault="0094559C" w:rsidP="0094559C">
            <w:pPr>
              <w:pStyle w:val="6"/>
              <w:numPr>
                <w:ilvl w:val="0"/>
                <w:numId w:val="11"/>
              </w:numPr>
              <w:ind w:left="258" w:hanging="258"/>
              <w:rPr>
                <w:color w:val="000000" w:themeColor="text1"/>
                <w:sz w:val="24"/>
                <w:szCs w:val="24"/>
              </w:rPr>
            </w:pPr>
            <w:r w:rsidRPr="00631EF1">
              <w:rPr>
                <w:rFonts w:hint="eastAsia"/>
                <w:color w:val="000000" w:themeColor="text1"/>
                <w:sz w:val="24"/>
                <w:szCs w:val="24"/>
              </w:rPr>
              <w:t>另</w:t>
            </w:r>
            <w:r w:rsidRPr="00631EF1">
              <w:rPr>
                <w:color w:val="000000" w:themeColor="text1"/>
                <w:sz w:val="24"/>
                <w:szCs w:val="24"/>
              </w:rPr>
              <w:t>申訴人並未舉</w:t>
            </w:r>
            <w:r w:rsidRPr="00631EF1">
              <w:rPr>
                <w:rFonts w:hint="eastAsia"/>
                <w:color w:val="000000" w:themeColor="text1"/>
                <w:sz w:val="24"/>
                <w:szCs w:val="24"/>
              </w:rPr>
              <w:t>證證</w:t>
            </w:r>
            <w:r w:rsidRPr="00631EF1">
              <w:rPr>
                <w:color w:val="000000" w:themeColor="text1"/>
                <w:sz w:val="24"/>
                <w:szCs w:val="24"/>
              </w:rPr>
              <w:t>明受調查人有對學生未將柔道服收進包包者，有任何違法或不當之處罰措</w:t>
            </w:r>
            <w:r w:rsidRPr="00631EF1">
              <w:rPr>
                <w:rFonts w:hint="eastAsia"/>
                <w:color w:val="000000" w:themeColor="text1"/>
                <w:sz w:val="24"/>
                <w:szCs w:val="24"/>
              </w:rPr>
              <w:t>施</w:t>
            </w:r>
            <w:r w:rsidRPr="00631EF1">
              <w:rPr>
                <w:color w:val="000000" w:themeColor="text1"/>
                <w:sz w:val="24"/>
                <w:szCs w:val="24"/>
              </w:rPr>
              <w:t>，此部分尚無從認定構成霸凌之行為</w:t>
            </w:r>
            <w:r w:rsidRPr="00631EF1">
              <w:rPr>
                <w:rFonts w:hint="eastAsia"/>
                <w:color w:val="000000" w:themeColor="text1"/>
                <w:sz w:val="24"/>
                <w:szCs w:val="24"/>
              </w:rPr>
              <w:t>。</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屬合理管教措施</w:t>
            </w:r>
          </w:p>
        </w:tc>
        <w:tc>
          <w:tcPr>
            <w:tcW w:w="1894" w:type="dxa"/>
          </w:tcPr>
          <w:p w:rsidR="0094559C" w:rsidRPr="00631EF1" w:rsidRDefault="0094559C" w:rsidP="00F62DDF">
            <w:pPr>
              <w:pStyle w:val="6"/>
              <w:numPr>
                <w:ilvl w:val="0"/>
                <w:numId w:val="0"/>
              </w:numPr>
              <w:ind w:left="410"/>
              <w:jc w:val="center"/>
              <w:rPr>
                <w:color w:val="000000" w:themeColor="text1"/>
                <w:sz w:val="24"/>
                <w:szCs w:val="24"/>
              </w:rPr>
            </w:pPr>
            <w:r w:rsidRPr="00631EF1">
              <w:rPr>
                <w:rFonts w:hint="eastAsia"/>
                <w:color w:val="000000" w:themeColor="text1"/>
                <w:sz w:val="24"/>
                <w:szCs w:val="24"/>
              </w:rPr>
              <w:t>-</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6</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關於操場明明有很多人，卻喊著叫</w:t>
            </w:r>
            <w:r w:rsidRPr="00631EF1">
              <w:rPr>
                <w:rFonts w:hint="eastAsia"/>
                <w:color w:val="000000" w:themeColor="text1"/>
                <w:sz w:val="24"/>
                <w:szCs w:val="24"/>
              </w:rPr>
              <w:t>申請人</w:t>
            </w:r>
            <w:r w:rsidRPr="00631EF1">
              <w:rPr>
                <w:color w:val="000000" w:themeColor="text1"/>
                <w:sz w:val="24"/>
                <w:szCs w:val="24"/>
              </w:rPr>
              <w:t>兒子過去，叫他把垃圾撿超來就罷了！卻又要說垃圾是</w:t>
            </w:r>
            <w:r w:rsidRPr="00631EF1">
              <w:rPr>
                <w:rFonts w:hint="eastAsia"/>
                <w:color w:val="000000" w:themeColor="text1"/>
                <w:sz w:val="24"/>
                <w:szCs w:val="24"/>
              </w:rPr>
              <w:t>申請</w:t>
            </w:r>
            <w:r w:rsidRPr="00631EF1">
              <w:rPr>
                <w:color w:val="000000" w:themeColor="text1"/>
                <w:sz w:val="24"/>
                <w:szCs w:val="24"/>
              </w:rPr>
              <w:t>人兒子丟的</w:t>
            </w:r>
            <w:r w:rsidRPr="00631EF1">
              <w:rPr>
                <w:rFonts w:hint="eastAsia"/>
                <w:color w:val="000000" w:themeColor="text1"/>
                <w:sz w:val="24"/>
                <w:szCs w:val="24"/>
              </w:rPr>
              <w:t>一事。</w:t>
            </w:r>
          </w:p>
        </w:tc>
        <w:tc>
          <w:tcPr>
            <w:tcW w:w="2693"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認</w:t>
            </w:r>
            <w:r w:rsidRPr="00631EF1">
              <w:rPr>
                <w:color w:val="000000" w:themeColor="text1"/>
                <w:sz w:val="24"/>
                <w:szCs w:val="24"/>
              </w:rPr>
              <w:t>為</w:t>
            </w:r>
            <w:r w:rsidRPr="00631EF1">
              <w:rPr>
                <w:rFonts w:hint="eastAsia"/>
                <w:color w:val="000000" w:themeColor="text1"/>
                <w:sz w:val="24"/>
                <w:szCs w:val="24"/>
              </w:rPr>
              <w:t>是</w:t>
            </w:r>
            <w:r w:rsidRPr="00631EF1">
              <w:rPr>
                <w:color w:val="000000" w:themeColor="text1"/>
                <w:sz w:val="24"/>
                <w:szCs w:val="24"/>
              </w:rPr>
              <w:t>孩子丟的垃圾，此部分為受調查人所否認，亦尚無證據證明有此事實存在，難認其為真實。</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尚無證據證明有此事實存在，難認其為事實。</w:t>
            </w:r>
          </w:p>
        </w:tc>
        <w:tc>
          <w:tcPr>
            <w:tcW w:w="1894" w:type="dxa"/>
          </w:tcPr>
          <w:p w:rsidR="0094559C" w:rsidRPr="00631EF1" w:rsidRDefault="0094559C" w:rsidP="00F62DDF">
            <w:pPr>
              <w:pStyle w:val="6"/>
              <w:numPr>
                <w:ilvl w:val="0"/>
                <w:numId w:val="0"/>
              </w:numPr>
              <w:jc w:val="center"/>
              <w:rPr>
                <w:color w:val="000000" w:themeColor="text1"/>
                <w:sz w:val="24"/>
                <w:szCs w:val="24"/>
              </w:rPr>
            </w:pPr>
            <w:r w:rsidRPr="00631EF1">
              <w:rPr>
                <w:rFonts w:hint="eastAsia"/>
                <w:color w:val="000000" w:themeColor="text1"/>
                <w:sz w:val="24"/>
                <w:szCs w:val="24"/>
              </w:rPr>
              <w:t>-</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7</w:t>
            </w:r>
          </w:p>
        </w:tc>
        <w:tc>
          <w:tcPr>
            <w:tcW w:w="2089"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關於水槽中有吃剩的泡麵，明明不是</w:t>
            </w:r>
            <w:r w:rsidRPr="00631EF1">
              <w:rPr>
                <w:rFonts w:hint="eastAsia"/>
                <w:color w:val="000000" w:themeColor="text1"/>
                <w:sz w:val="24"/>
                <w:szCs w:val="24"/>
              </w:rPr>
              <w:t>申請</w:t>
            </w:r>
            <w:r w:rsidRPr="00631EF1">
              <w:rPr>
                <w:color w:val="000000" w:themeColor="text1"/>
                <w:sz w:val="24"/>
                <w:szCs w:val="24"/>
              </w:rPr>
              <w:t>人兒子倒的，也要不斷的威脅逼迫孩子承認，孩子心理恐懼害怕，只好在沒辦法的情況下承認錯誤，</w:t>
            </w:r>
            <w:r w:rsidRPr="00631EF1">
              <w:rPr>
                <w:rFonts w:hint="eastAsia"/>
                <w:color w:val="000000" w:themeColor="text1"/>
                <w:sz w:val="24"/>
                <w:szCs w:val="24"/>
              </w:rPr>
              <w:t>並</w:t>
            </w:r>
            <w:r w:rsidRPr="00631EF1">
              <w:rPr>
                <w:color w:val="000000" w:themeColor="text1"/>
                <w:sz w:val="24"/>
                <w:szCs w:val="24"/>
              </w:rPr>
              <w:t>完成水槽的清潔</w:t>
            </w:r>
            <w:r w:rsidRPr="00631EF1">
              <w:rPr>
                <w:rFonts w:hint="eastAsia"/>
                <w:color w:val="000000" w:themeColor="text1"/>
                <w:sz w:val="24"/>
                <w:szCs w:val="24"/>
              </w:rPr>
              <w:t>一事。</w:t>
            </w:r>
          </w:p>
        </w:tc>
        <w:tc>
          <w:tcPr>
            <w:tcW w:w="2693" w:type="dxa"/>
          </w:tcPr>
          <w:p w:rsidR="0094559C" w:rsidRPr="00631EF1" w:rsidRDefault="0094559C" w:rsidP="0094559C">
            <w:pPr>
              <w:pStyle w:val="6"/>
              <w:numPr>
                <w:ilvl w:val="0"/>
                <w:numId w:val="12"/>
              </w:numPr>
              <w:ind w:left="272" w:hanging="272"/>
              <w:rPr>
                <w:color w:val="000000" w:themeColor="text1"/>
                <w:sz w:val="24"/>
                <w:szCs w:val="24"/>
              </w:rPr>
            </w:pPr>
            <w:r w:rsidRPr="00631EF1">
              <w:rPr>
                <w:color w:val="000000" w:themeColor="text1"/>
                <w:sz w:val="24"/>
                <w:szCs w:val="24"/>
              </w:rPr>
              <w:t>受調查人是基於其他同學之陳述始詢問是否為該學生所為，亦非毫無根據胡亂追</w:t>
            </w:r>
            <w:r w:rsidRPr="00631EF1">
              <w:rPr>
                <w:rFonts w:hint="eastAsia"/>
                <w:color w:val="000000" w:themeColor="text1"/>
                <w:sz w:val="24"/>
                <w:szCs w:val="24"/>
              </w:rPr>
              <w:t>問</w:t>
            </w:r>
            <w:r w:rsidRPr="00631EF1">
              <w:rPr>
                <w:color w:val="000000" w:themeColor="text1"/>
                <w:sz w:val="24"/>
                <w:szCs w:val="24"/>
              </w:rPr>
              <w:t>。受調查人此部分之處理，尚難被認為有違法不當，而構成校園霸凌行為情事。</w:t>
            </w:r>
          </w:p>
          <w:p w:rsidR="0094559C" w:rsidRPr="00631EF1" w:rsidRDefault="0094559C" w:rsidP="0094559C">
            <w:pPr>
              <w:pStyle w:val="6"/>
              <w:numPr>
                <w:ilvl w:val="0"/>
                <w:numId w:val="12"/>
              </w:numPr>
              <w:ind w:left="272" w:hanging="272"/>
              <w:rPr>
                <w:color w:val="000000" w:themeColor="text1"/>
                <w:sz w:val="24"/>
                <w:szCs w:val="24"/>
              </w:rPr>
            </w:pPr>
            <w:r w:rsidRPr="00631EF1">
              <w:rPr>
                <w:color w:val="000000" w:themeColor="text1"/>
                <w:sz w:val="24"/>
                <w:szCs w:val="24"/>
              </w:rPr>
              <w:t>此外，受調查人表示並未對該學生予以處理，只是</w:t>
            </w:r>
            <w:r w:rsidRPr="00631EF1">
              <w:rPr>
                <w:rFonts w:hint="eastAsia"/>
                <w:color w:val="000000" w:themeColor="text1"/>
                <w:sz w:val="24"/>
                <w:szCs w:val="24"/>
              </w:rPr>
              <w:t>當</w:t>
            </w:r>
            <w:r w:rsidRPr="00631EF1">
              <w:rPr>
                <w:color w:val="000000" w:themeColor="text1"/>
                <w:sz w:val="24"/>
                <w:szCs w:val="24"/>
              </w:rPr>
              <w:t>面詢問是否為其所為，並</w:t>
            </w:r>
            <w:r w:rsidRPr="00631EF1">
              <w:rPr>
                <w:rFonts w:hint="eastAsia"/>
                <w:color w:val="000000" w:themeColor="text1"/>
                <w:sz w:val="24"/>
                <w:szCs w:val="24"/>
              </w:rPr>
              <w:t>無</w:t>
            </w:r>
            <w:r w:rsidRPr="00631EF1">
              <w:rPr>
                <w:color w:val="000000" w:themeColor="text1"/>
                <w:sz w:val="24"/>
                <w:szCs w:val="24"/>
              </w:rPr>
              <w:t>進行任何後續處理措</w:t>
            </w:r>
            <w:r w:rsidRPr="00631EF1">
              <w:rPr>
                <w:rFonts w:hint="eastAsia"/>
                <w:color w:val="000000" w:themeColor="text1"/>
                <w:sz w:val="24"/>
                <w:szCs w:val="24"/>
              </w:rPr>
              <w:t>施</w:t>
            </w:r>
            <w:r w:rsidRPr="00631EF1">
              <w:rPr>
                <w:color w:val="000000" w:themeColor="text1"/>
                <w:sz w:val="24"/>
                <w:szCs w:val="24"/>
              </w:rPr>
              <w:t>，且申請人亦未就受調查人之行為造成學生如何之身心侵害予以</w:t>
            </w:r>
            <w:r w:rsidRPr="00631EF1">
              <w:rPr>
                <w:color w:val="000000" w:themeColor="text1"/>
                <w:sz w:val="24"/>
                <w:szCs w:val="24"/>
              </w:rPr>
              <w:lastRenderedPageBreak/>
              <w:t>說明及舉證以明其實，尚難被認為此部分已符合校</w:t>
            </w:r>
            <w:r w:rsidRPr="00631EF1">
              <w:rPr>
                <w:rFonts w:hint="eastAsia"/>
                <w:color w:val="000000" w:themeColor="text1"/>
                <w:sz w:val="24"/>
                <w:szCs w:val="24"/>
              </w:rPr>
              <w:t>園</w:t>
            </w:r>
            <w:r w:rsidRPr="00631EF1">
              <w:rPr>
                <w:color w:val="000000" w:themeColor="text1"/>
                <w:sz w:val="24"/>
                <w:szCs w:val="24"/>
              </w:rPr>
              <w:t>霸凌行為或構成上開教師法之解聘或停聘事由</w:t>
            </w:r>
            <w:r w:rsidRPr="00631EF1">
              <w:rPr>
                <w:rFonts w:hint="eastAsia"/>
                <w:color w:val="000000" w:themeColor="text1"/>
                <w:sz w:val="24"/>
                <w:szCs w:val="24"/>
              </w:rPr>
              <w:t>。</w:t>
            </w:r>
          </w:p>
        </w:tc>
        <w:tc>
          <w:tcPr>
            <w:tcW w:w="2642"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無任何證據顯示受調查人係故意為之，故難以為不利受調查人之認定。</w:t>
            </w:r>
          </w:p>
        </w:tc>
        <w:tc>
          <w:tcPr>
            <w:tcW w:w="1894" w:type="dxa"/>
          </w:tcPr>
          <w:p w:rsidR="0094559C" w:rsidRPr="00631EF1" w:rsidRDefault="0094559C" w:rsidP="00F62DDF">
            <w:pPr>
              <w:pStyle w:val="6"/>
              <w:numPr>
                <w:ilvl w:val="0"/>
                <w:numId w:val="0"/>
              </w:numPr>
              <w:ind w:left="410"/>
              <w:jc w:val="center"/>
              <w:rPr>
                <w:color w:val="000000" w:themeColor="text1"/>
                <w:sz w:val="24"/>
                <w:szCs w:val="24"/>
              </w:rPr>
            </w:pPr>
            <w:r w:rsidRPr="00631EF1">
              <w:rPr>
                <w:rFonts w:hint="eastAsia"/>
                <w:color w:val="000000" w:themeColor="text1"/>
                <w:sz w:val="24"/>
                <w:szCs w:val="24"/>
              </w:rPr>
              <w:t>-</w:t>
            </w:r>
          </w:p>
        </w:tc>
      </w:tr>
    </w:tbl>
    <w:p w:rsidR="0094559C" w:rsidRPr="00631EF1" w:rsidRDefault="0094559C" w:rsidP="0094559C">
      <w:pPr>
        <w:pStyle w:val="3"/>
        <w:numPr>
          <w:ilvl w:val="0"/>
          <w:numId w:val="0"/>
        </w:numPr>
        <w:ind w:left="1361"/>
        <w:rPr>
          <w:color w:val="000000" w:themeColor="text1"/>
        </w:rPr>
      </w:pPr>
      <w:r w:rsidRPr="00631EF1">
        <w:rPr>
          <w:rFonts w:hint="eastAsia"/>
          <w:color w:val="000000" w:themeColor="text1"/>
          <w:sz w:val="24"/>
          <w:szCs w:val="24"/>
        </w:rPr>
        <w:t>(資料來源：本院按新北市教育局提供資料彙整)</w:t>
      </w:r>
    </w:p>
    <w:bookmarkEnd w:id="44"/>
    <w:p w:rsidR="0094559C" w:rsidRPr="00631EF1" w:rsidRDefault="0094559C" w:rsidP="0094559C">
      <w:pPr>
        <w:pStyle w:val="4"/>
        <w:numPr>
          <w:ilvl w:val="0"/>
          <w:numId w:val="0"/>
        </w:numPr>
        <w:ind w:left="1701"/>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惟查新埔國中3次上述調查作業及事實認定，存有下列違失，難謂無偏袒甲師之疑慮：</w:t>
      </w:r>
    </w:p>
    <w:p w:rsidR="0094559C" w:rsidRPr="00631EF1" w:rsidRDefault="0094559C" w:rsidP="0094559C">
      <w:pPr>
        <w:pStyle w:val="4"/>
        <w:numPr>
          <w:ilvl w:val="3"/>
          <w:numId w:val="1"/>
        </w:numPr>
        <w:rPr>
          <w:b/>
          <w:color w:val="000000" w:themeColor="text1"/>
        </w:rPr>
      </w:pPr>
      <w:r w:rsidRPr="00631EF1">
        <w:rPr>
          <w:rFonts w:hint="eastAsia"/>
          <w:b/>
          <w:color w:val="000000" w:themeColor="text1"/>
        </w:rPr>
        <w:t>調查程序</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霸凌調查小組拒絕學生由法定代理人陪同受訪談，違反「校園霸凌防制準則」規定：</w:t>
      </w:r>
    </w:p>
    <w:p w:rsidR="0094559C" w:rsidRPr="00631EF1" w:rsidRDefault="0094559C" w:rsidP="0094559C">
      <w:pPr>
        <w:pStyle w:val="5"/>
        <w:numPr>
          <w:ilvl w:val="0"/>
          <w:numId w:val="0"/>
        </w:numPr>
        <w:ind w:left="2268"/>
        <w:rPr>
          <w:color w:val="000000" w:themeColor="text1"/>
        </w:rPr>
      </w:pPr>
      <w:r w:rsidRPr="00631EF1">
        <w:rPr>
          <w:rFonts w:hint="eastAsia"/>
          <w:color w:val="000000" w:themeColor="text1"/>
        </w:rPr>
        <w:t>霸凌調查小組在110年9月15日及同年12月進行訪談調查過程，要求Ｂ生、Ｈ生、Ｃ生、Ｄ生及Ａ生等單獨接受訪談調查，禁止家長陪同(詳如下表)，違反「校園霸凌防制準則」第21條第1項關於學校調查處理校園霸凌事件時，當事人為未成年者，得由法定代理人陪同之規定。</w:t>
      </w:r>
    </w:p>
    <w:p w:rsidR="0094559C" w:rsidRPr="00631EF1" w:rsidRDefault="0094559C" w:rsidP="0094559C">
      <w:pPr>
        <w:pStyle w:val="a3"/>
        <w:ind w:left="1985" w:hanging="697"/>
        <w:rPr>
          <w:color w:val="000000" w:themeColor="text1"/>
        </w:rPr>
      </w:pPr>
      <w:r w:rsidRPr="00631EF1">
        <w:rPr>
          <w:rFonts w:hint="eastAsia"/>
          <w:color w:val="000000" w:themeColor="text1"/>
        </w:rPr>
        <w:t>學校霸凌小處成員拒絕法定代理人陪同學生接受訪談調查之事證</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5011"/>
      </w:tblGrid>
      <w:tr w:rsidR="00631EF1" w:rsidRPr="00631EF1" w:rsidTr="00F62DDF">
        <w:tc>
          <w:tcPr>
            <w:tcW w:w="2439" w:type="dxa"/>
            <w:shd w:val="clear" w:color="auto" w:fill="E2EFD9"/>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發言人</w:t>
            </w:r>
          </w:p>
        </w:tc>
        <w:tc>
          <w:tcPr>
            <w:tcW w:w="5011"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發言內容</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Ｃ生父親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我們在旁邊陪他。</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Ｃ生母親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如果小孩未滿18歲，在這樣的環境下，身為監護人我有義務在旁邊陪同他。沒有任何一個法條可以把我請出去。</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教師會理事長</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我們要在一個沒有任何影響的情況下進行。</w:t>
            </w:r>
          </w:p>
        </w:tc>
      </w:tr>
      <w:tr w:rsidR="00631EF1" w:rsidRPr="00631EF1" w:rsidTr="00F62DDF">
        <w:tc>
          <w:tcPr>
            <w:tcW w:w="7450" w:type="dxa"/>
            <w:gridSpan w:val="2"/>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家長會副會長</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你可以拒絕不來，那是你的權利。</w:t>
            </w:r>
          </w:p>
        </w:tc>
      </w:tr>
      <w:tr w:rsidR="00631EF1" w:rsidRPr="00631EF1" w:rsidTr="00F62DDF">
        <w:tc>
          <w:tcPr>
            <w:tcW w:w="2439"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Ｃ生母親</w:t>
            </w:r>
          </w:p>
        </w:tc>
        <w:tc>
          <w:tcPr>
            <w:tcW w:w="5011"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孩子在學校已經受委屈了，我還要把</w:t>
            </w:r>
            <w:r w:rsidRPr="00631EF1">
              <w:rPr>
                <w:rFonts w:hint="eastAsia"/>
                <w:color w:val="000000" w:themeColor="text1"/>
                <w:sz w:val="28"/>
                <w:szCs w:val="28"/>
              </w:rPr>
              <w:lastRenderedPageBreak/>
              <w:t>他放在這個陌生的環境(哭泣)……</w:t>
            </w:r>
          </w:p>
        </w:tc>
      </w:tr>
    </w:tbl>
    <w:p w:rsidR="0094559C" w:rsidRPr="00631EF1" w:rsidRDefault="0094559C" w:rsidP="0094559C">
      <w:pPr>
        <w:pStyle w:val="5"/>
        <w:numPr>
          <w:ilvl w:val="0"/>
          <w:numId w:val="0"/>
        </w:numPr>
        <w:ind w:left="1560"/>
        <w:rPr>
          <w:color w:val="000000" w:themeColor="text1"/>
        </w:rPr>
      </w:pPr>
      <w:r w:rsidRPr="00631EF1">
        <w:rPr>
          <w:rFonts w:hint="eastAsia"/>
          <w:color w:val="000000" w:themeColor="text1"/>
          <w:sz w:val="24"/>
          <w:szCs w:val="24"/>
        </w:rPr>
        <w:lastRenderedPageBreak/>
        <w:t>(資料來源：本院勘驗會議錄音檔案後製作</w:t>
      </w:r>
      <w:r w:rsidRPr="00631EF1">
        <w:rPr>
          <w:rFonts w:hint="eastAsia"/>
          <w:color w:val="000000" w:themeColor="text1"/>
        </w:rPr>
        <w:t>)</w:t>
      </w:r>
    </w:p>
    <w:p w:rsidR="0094559C" w:rsidRPr="00631EF1" w:rsidRDefault="0094559C" w:rsidP="0094559C">
      <w:pPr>
        <w:pStyle w:val="5"/>
        <w:numPr>
          <w:ilvl w:val="0"/>
          <w:numId w:val="0"/>
        </w:numPr>
        <w:ind w:left="2041"/>
        <w:rPr>
          <w:color w:val="000000" w:themeColor="text1"/>
        </w:rPr>
      </w:pPr>
    </w:p>
    <w:p w:rsidR="0094559C" w:rsidRPr="00631EF1" w:rsidRDefault="0094559C" w:rsidP="0094559C">
      <w:pPr>
        <w:pStyle w:val="5"/>
        <w:numPr>
          <w:ilvl w:val="4"/>
          <w:numId w:val="1"/>
        </w:numPr>
        <w:ind w:left="2269"/>
        <w:rPr>
          <w:rFonts w:hAnsi="標楷體"/>
          <w:color w:val="000000" w:themeColor="text1"/>
        </w:rPr>
      </w:pPr>
      <w:r w:rsidRPr="00631EF1">
        <w:rPr>
          <w:rFonts w:hint="eastAsia"/>
          <w:color w:val="000000" w:themeColor="text1"/>
        </w:rPr>
        <w:t>校方對於本案籌組的霸凌重啟調查小組成員，只邀請「2名」外聘教育專家學者(1名副教授</w:t>
      </w:r>
      <w:r w:rsidRPr="00631EF1">
        <w:rPr>
          <w:rFonts w:hAnsi="標楷體" w:hint="eastAsia"/>
          <w:color w:val="000000" w:themeColor="text1"/>
        </w:rPr>
        <w:t>、1名退休校長)與會，取代家長會代表的名額，該次會議闕漏家長會代表，此舉明顯取代家長代表名額，未能周全保障家長作為重要利害關係人之權益，有違程序正義原則：</w:t>
      </w:r>
    </w:p>
    <w:p w:rsidR="0094559C" w:rsidRPr="00631EF1" w:rsidRDefault="0094559C" w:rsidP="0094559C">
      <w:pPr>
        <w:pStyle w:val="4"/>
        <w:numPr>
          <w:ilvl w:val="0"/>
          <w:numId w:val="0"/>
        </w:numPr>
        <w:ind w:left="2268" w:firstLineChars="208" w:firstLine="708"/>
        <w:rPr>
          <w:color w:val="000000" w:themeColor="text1"/>
        </w:rPr>
      </w:pPr>
      <w:r w:rsidRPr="00631EF1">
        <w:rPr>
          <w:rFonts w:hAnsi="標楷體" w:hint="eastAsia"/>
          <w:color w:val="000000" w:themeColor="text1"/>
        </w:rPr>
        <w:t>查霸凌小組、霸凌重啟調查小組及校事調查小組成員皆由校方邀請組成，且人數均為3名，歷次均有1名法律專業人員(律師)參與，詳如下表。惟霸凌重啟調查小組之成員，除法律專業人員1名外，校方竟邀請「2名」外聘教育專家學者(1名副教授、1名退休校長)，如以該校總是以3名調查成員名額為限而言，此舉明顯取代家長代表的名額，該次會議確實無家長會代表與會，此舉明顯取代家長代表名額，未能周全保障家長作為重要利害關係人之權益，有違程序正</w:t>
      </w:r>
      <w:r w:rsidRPr="00631EF1">
        <w:rPr>
          <w:rFonts w:hint="eastAsia"/>
          <w:color w:val="000000" w:themeColor="text1"/>
        </w:rPr>
        <w:t>義原則。</w:t>
      </w:r>
    </w:p>
    <w:p w:rsidR="0094559C" w:rsidRPr="00631EF1" w:rsidRDefault="0094559C" w:rsidP="0094559C">
      <w:pPr>
        <w:pStyle w:val="a3"/>
        <w:ind w:left="2977" w:hanging="763"/>
        <w:rPr>
          <w:color w:val="000000" w:themeColor="text1"/>
        </w:rPr>
      </w:pPr>
      <w:r w:rsidRPr="00631EF1">
        <w:rPr>
          <w:rFonts w:hint="eastAsia"/>
          <w:color w:val="000000" w:themeColor="text1"/>
        </w:rPr>
        <w:t>新埔國中就本案所組成霸凌調查小組、霸凌重啟調查小組及校事調查小組之成員專業背景</w:t>
      </w:r>
    </w:p>
    <w:tbl>
      <w:tblPr>
        <w:tblW w:w="5841"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55"/>
        <w:gridCol w:w="2268"/>
      </w:tblGrid>
      <w:tr w:rsidR="00631EF1" w:rsidRPr="00631EF1" w:rsidTr="00F62DDF">
        <w:trPr>
          <w:trHeight w:val="420"/>
        </w:trPr>
        <w:tc>
          <w:tcPr>
            <w:tcW w:w="1418"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人員</w:t>
            </w:r>
          </w:p>
        </w:tc>
        <w:tc>
          <w:tcPr>
            <w:tcW w:w="2155"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級職</w:t>
            </w:r>
          </w:p>
        </w:tc>
        <w:tc>
          <w:tcPr>
            <w:tcW w:w="2268"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身分</w:t>
            </w:r>
          </w:p>
        </w:tc>
      </w:tr>
      <w:tr w:rsidR="00631EF1" w:rsidRPr="00631EF1" w:rsidTr="00F62DDF">
        <w:trPr>
          <w:trHeight w:val="420"/>
        </w:trPr>
        <w:tc>
          <w:tcPr>
            <w:tcW w:w="5841" w:type="dxa"/>
            <w:gridSpan w:val="3"/>
            <w:shd w:val="clear" w:color="auto" w:fill="auto"/>
            <w:vAlign w:val="center"/>
          </w:tcPr>
          <w:p w:rsidR="0094559C" w:rsidRPr="00631EF1" w:rsidRDefault="0094559C" w:rsidP="00F62DDF">
            <w:pPr>
              <w:rPr>
                <w:b/>
                <w:color w:val="000000" w:themeColor="text1"/>
                <w:sz w:val="28"/>
                <w:szCs w:val="28"/>
              </w:rPr>
            </w:pPr>
            <w:r w:rsidRPr="00631EF1">
              <w:rPr>
                <w:rFonts w:hint="eastAsia"/>
                <w:color w:val="000000" w:themeColor="text1"/>
                <w:sz w:val="28"/>
                <w:szCs w:val="28"/>
              </w:rPr>
              <w:t>霸凌調查小組成員</w:t>
            </w:r>
          </w:p>
        </w:tc>
      </w:tr>
      <w:tr w:rsidR="00631EF1" w:rsidRPr="00631EF1" w:rsidTr="00F62DDF">
        <w:trPr>
          <w:trHeight w:val="265"/>
        </w:trPr>
        <w:tc>
          <w:tcPr>
            <w:tcW w:w="1418" w:type="dxa"/>
            <w:shd w:val="clear" w:color="auto" w:fill="auto"/>
            <w:vAlign w:val="center"/>
          </w:tcPr>
          <w:p w:rsidR="0094559C" w:rsidRPr="00631EF1" w:rsidRDefault="0094559C" w:rsidP="00F62DDF">
            <w:pPr>
              <w:rPr>
                <w:rFonts w:hAnsi="標楷體"/>
                <w:color w:val="000000" w:themeColor="text1"/>
                <w:sz w:val="28"/>
                <w:szCs w:val="28"/>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shd w:val="clear" w:color="auto" w:fill="auto"/>
            <w:vAlign w:val="center"/>
          </w:tcPr>
          <w:p w:rsidR="0094559C" w:rsidRPr="00631EF1" w:rsidRDefault="0094559C" w:rsidP="00F62DDF">
            <w:pPr>
              <w:jc w:val="left"/>
              <w:rPr>
                <w:color w:val="000000" w:themeColor="text1"/>
                <w:spacing w:val="-16"/>
                <w:sz w:val="28"/>
                <w:szCs w:val="28"/>
              </w:rPr>
            </w:pPr>
            <w:r w:rsidRPr="00631EF1">
              <w:rPr>
                <w:rFonts w:hint="eastAsia"/>
                <w:color w:val="000000" w:themeColor="text1"/>
                <w:spacing w:val="-16"/>
                <w:sz w:val="28"/>
                <w:szCs w:val="28"/>
              </w:rPr>
              <w:t>外聘專家學者</w:t>
            </w:r>
          </w:p>
        </w:tc>
      </w:tr>
      <w:tr w:rsidR="00631EF1" w:rsidRPr="00631EF1" w:rsidTr="00F62DDF">
        <w:trPr>
          <w:trHeight w:val="420"/>
        </w:trPr>
        <w:tc>
          <w:tcPr>
            <w:tcW w:w="1418" w:type="dxa"/>
            <w:shd w:val="clear" w:color="auto" w:fill="auto"/>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ind w:rightChars="-30" w:right="-102"/>
              <w:jc w:val="left"/>
              <w:rPr>
                <w:color w:val="000000" w:themeColor="text1"/>
                <w:sz w:val="28"/>
                <w:szCs w:val="28"/>
              </w:rPr>
            </w:pPr>
            <w:r w:rsidRPr="00631EF1">
              <w:rPr>
                <w:rFonts w:hint="eastAsia"/>
                <w:color w:val="000000" w:themeColor="text1"/>
                <w:sz w:val="28"/>
                <w:szCs w:val="28"/>
              </w:rPr>
              <w:t>家長會副會長</w:t>
            </w:r>
          </w:p>
        </w:tc>
        <w:tc>
          <w:tcPr>
            <w:tcW w:w="2268"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家長代表</w:t>
            </w:r>
          </w:p>
        </w:tc>
      </w:tr>
      <w:tr w:rsidR="00631EF1" w:rsidRPr="00631EF1" w:rsidTr="00F62DDF">
        <w:trPr>
          <w:trHeight w:val="420"/>
        </w:trPr>
        <w:tc>
          <w:tcPr>
            <w:tcW w:w="1418" w:type="dxa"/>
            <w:shd w:val="clear" w:color="auto" w:fill="auto"/>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shd w:val="clear" w:color="auto" w:fill="auto"/>
            <w:vAlign w:val="center"/>
          </w:tcPr>
          <w:p w:rsidR="0094559C" w:rsidRPr="00631EF1" w:rsidRDefault="0094559C" w:rsidP="00F62DDF">
            <w:pPr>
              <w:jc w:val="center"/>
              <w:rPr>
                <w:b/>
                <w:color w:val="000000" w:themeColor="text1"/>
                <w:sz w:val="28"/>
                <w:szCs w:val="28"/>
              </w:rPr>
            </w:pPr>
            <w:r w:rsidRPr="00631EF1">
              <w:rPr>
                <w:color w:val="000000" w:themeColor="text1"/>
                <w:sz w:val="28"/>
                <w:szCs w:val="28"/>
              </w:rPr>
              <w:t>教師會理事長</w:t>
            </w:r>
          </w:p>
        </w:tc>
        <w:tc>
          <w:tcPr>
            <w:tcW w:w="2268"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教師代表</w:t>
            </w:r>
          </w:p>
        </w:tc>
      </w:tr>
      <w:tr w:rsidR="00631EF1" w:rsidRPr="00631EF1" w:rsidTr="00F62DDF">
        <w:trPr>
          <w:trHeight w:val="420"/>
        </w:trPr>
        <w:tc>
          <w:tcPr>
            <w:tcW w:w="5841" w:type="dxa"/>
            <w:gridSpan w:val="3"/>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霸凌重啟調查小組成員</w:t>
            </w:r>
          </w:p>
        </w:tc>
      </w:tr>
      <w:tr w:rsidR="00631EF1" w:rsidRPr="00631EF1" w:rsidTr="00F62DDF">
        <w:trPr>
          <w:trHeight w:val="388"/>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副教授</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45"/>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退休校長</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教育學者專家</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lastRenderedPageBreak/>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法律專家</w:t>
            </w:r>
          </w:p>
        </w:tc>
      </w:tr>
      <w:tr w:rsidR="00631EF1" w:rsidRPr="00631EF1" w:rsidTr="00F62DDF">
        <w:trPr>
          <w:trHeight w:val="297"/>
        </w:trPr>
        <w:tc>
          <w:tcPr>
            <w:tcW w:w="5841" w:type="dxa"/>
            <w:gridSpan w:val="3"/>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校事調查成員</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律師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法律專業</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教師會代表</w:t>
            </w:r>
          </w:p>
        </w:tc>
      </w:tr>
      <w:tr w:rsidR="00631EF1" w:rsidRPr="00631EF1" w:rsidTr="00F62DDF">
        <w:trPr>
          <w:trHeight w:val="297"/>
        </w:trPr>
        <w:tc>
          <w:tcPr>
            <w:tcW w:w="1418" w:type="dxa"/>
          </w:tcPr>
          <w:p w:rsidR="0094559C" w:rsidRPr="00631EF1" w:rsidRDefault="0094559C" w:rsidP="00F62DDF">
            <w:pPr>
              <w:rPr>
                <w:color w:val="000000" w:themeColor="text1"/>
              </w:rPr>
            </w:pPr>
            <w:r w:rsidRPr="00631EF1">
              <w:rPr>
                <w:rFonts w:hAnsi="標楷體" w:hint="eastAsia"/>
                <w:color w:val="000000" w:themeColor="text1"/>
                <w:sz w:val="28"/>
                <w:szCs w:val="28"/>
              </w:rPr>
              <w:t>○○○</w:t>
            </w:r>
          </w:p>
        </w:tc>
        <w:tc>
          <w:tcPr>
            <w:tcW w:w="2155"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女士</w:t>
            </w:r>
          </w:p>
        </w:tc>
        <w:tc>
          <w:tcPr>
            <w:tcW w:w="2268"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家長會代表</w:t>
            </w:r>
          </w:p>
        </w:tc>
      </w:tr>
    </w:tbl>
    <w:p w:rsidR="0094559C" w:rsidRPr="00631EF1" w:rsidRDefault="0094559C" w:rsidP="0094559C">
      <w:pPr>
        <w:pStyle w:val="5"/>
        <w:numPr>
          <w:ilvl w:val="0"/>
          <w:numId w:val="0"/>
        </w:numPr>
        <w:ind w:left="2268" w:firstLineChars="109" w:firstLine="284"/>
        <w:rPr>
          <w:color w:val="000000" w:themeColor="text1"/>
          <w:sz w:val="24"/>
          <w:szCs w:val="24"/>
        </w:rPr>
      </w:pPr>
      <w:r w:rsidRPr="00631EF1">
        <w:rPr>
          <w:rFonts w:hint="eastAsia"/>
          <w:color w:val="000000" w:themeColor="text1"/>
          <w:sz w:val="24"/>
          <w:szCs w:val="24"/>
        </w:rPr>
        <w:t>(資料來源：按新北市教育局查復資料彙整)</w:t>
      </w:r>
    </w:p>
    <w:p w:rsidR="0094559C" w:rsidRPr="00631EF1" w:rsidRDefault="0094559C" w:rsidP="0094559C">
      <w:pPr>
        <w:pStyle w:val="5"/>
        <w:numPr>
          <w:ilvl w:val="0"/>
          <w:numId w:val="0"/>
        </w:numPr>
        <w:ind w:left="2041"/>
        <w:rPr>
          <w:color w:val="000000" w:themeColor="text1"/>
        </w:rPr>
      </w:pP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校方霸凌小組、霸凌重啟調查小組及校事調查小組的訪談調查對象，一再選定與甲師(學務主任)具</w:t>
      </w:r>
      <w:r w:rsidRPr="00631EF1">
        <w:rPr>
          <w:rFonts w:hAnsi="標楷體" w:hint="eastAsia"/>
          <w:color w:val="000000" w:themeColor="text1"/>
        </w:rPr>
        <w:t>從屬關係之學務處職員為證人，未衡酌利害關係人有從屬權力關係，</w:t>
      </w:r>
      <w:r w:rsidRPr="00631EF1">
        <w:rPr>
          <w:rFonts w:hint="eastAsia"/>
          <w:color w:val="000000" w:themeColor="text1"/>
        </w:rPr>
        <w:t>且校事調查小組在調查報告中，掩飾受訪談的學務處職員姓名代號及人數，僅統括表示該等職員的整體說法，顯未盡誠信公正：</w:t>
      </w:r>
    </w:p>
    <w:p w:rsidR="0094559C" w:rsidRPr="00631EF1" w:rsidRDefault="0094559C" w:rsidP="0094559C">
      <w:pPr>
        <w:pStyle w:val="5"/>
        <w:numPr>
          <w:ilvl w:val="0"/>
          <w:numId w:val="0"/>
        </w:numPr>
        <w:ind w:left="2268" w:firstLineChars="208" w:firstLine="708"/>
        <w:rPr>
          <w:color w:val="000000" w:themeColor="text1"/>
        </w:rPr>
      </w:pPr>
      <w:r w:rsidRPr="00631EF1">
        <w:rPr>
          <w:rFonts w:hint="eastAsia"/>
          <w:color w:val="000000" w:themeColor="text1"/>
        </w:rPr>
        <w:t>查校方霸凌小組、霸凌重啟調查小組及校事調查的訪談調查對象，除相關學生及家長外，不顧家屬申訴反對，一再將學務處職員列為訪談對象(詳如下表)，而其對於訪談問題，僅會回答：「(例：有無看到甲師罰Ａ生半蹲？)沒有。沒有看過」、「從來沒有」、「沒有啦！沒有沒有」等語，語氣異常肯定且無法再提出進一步解釋或說明。因甲師身兼學務主任，為學務處職員之直屬單位主管，對於職員的考績及職務調整等有一定權限，故職員所提供證詞，難以採信。</w:t>
      </w:r>
    </w:p>
    <w:p w:rsidR="0094559C" w:rsidRPr="00631EF1" w:rsidRDefault="0094559C" w:rsidP="0094559C">
      <w:pPr>
        <w:pStyle w:val="5"/>
        <w:numPr>
          <w:ilvl w:val="0"/>
          <w:numId w:val="0"/>
        </w:numPr>
        <w:ind w:left="2268" w:firstLineChars="208" w:firstLine="708"/>
        <w:rPr>
          <w:color w:val="000000" w:themeColor="text1"/>
        </w:rPr>
      </w:pPr>
      <w:r w:rsidRPr="00631EF1">
        <w:rPr>
          <w:rFonts w:hint="eastAsia"/>
          <w:color w:val="000000" w:themeColor="text1"/>
        </w:rPr>
        <w:t>此外，在校事調查過程中，調查小組除仍然將學務處職員列為訪談對象外，本院尚發現該次調查報告，並未載明受訪談人姓名及人數，僅載列：「調查小組並詢問事件發生時於學務處辦公之職員，多數皆證稱學務處中</w:t>
      </w:r>
      <w:r w:rsidRPr="00631EF1">
        <w:rPr>
          <w:rFonts w:hint="eastAsia"/>
          <w:color w:val="000000" w:themeColor="text1"/>
        </w:rPr>
        <w:lastRenderedPageBreak/>
        <w:t>午時間多係愛校服務之學生以打掃環境、罰站等方式取代記過，未曾看過甲師處罰學生……。」校事調查小組未能如同訪談其他證人般明列該等職員姓名代號，且僅統括表示其說詞，另所稱述「多數皆證稱……」代表應有其他人表示不同意見，在在凸顯校事調查小組調查過程未盡誠信公正，確有可議之處。</w:t>
      </w:r>
    </w:p>
    <w:p w:rsidR="0094559C" w:rsidRPr="00631EF1" w:rsidRDefault="0094559C" w:rsidP="0094559C">
      <w:pPr>
        <w:pStyle w:val="a3"/>
        <w:ind w:left="2040" w:firstLine="370"/>
        <w:rPr>
          <w:color w:val="000000" w:themeColor="text1"/>
        </w:rPr>
      </w:pPr>
      <w:r w:rsidRPr="00631EF1">
        <w:rPr>
          <w:rFonts w:hAnsi="標楷體" w:hint="eastAsia"/>
          <w:color w:val="000000" w:themeColor="text1"/>
        </w:rPr>
        <w:t>新埔國中</w:t>
      </w:r>
      <w:r w:rsidRPr="00631EF1">
        <w:rPr>
          <w:rFonts w:hint="eastAsia"/>
          <w:color w:val="000000" w:themeColor="text1"/>
        </w:rPr>
        <w:t>針對本案進行3次調查之訪談對象</w:t>
      </w:r>
    </w:p>
    <w:tbl>
      <w:tblPr>
        <w:tblW w:w="6124" w:type="dxa"/>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701"/>
        <w:gridCol w:w="3544"/>
      </w:tblGrid>
      <w:tr w:rsidR="00631EF1" w:rsidRPr="00631EF1" w:rsidTr="00F62DDF">
        <w:trPr>
          <w:trHeight w:val="420"/>
        </w:trPr>
        <w:tc>
          <w:tcPr>
            <w:tcW w:w="879"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項次</w:t>
            </w:r>
          </w:p>
        </w:tc>
        <w:tc>
          <w:tcPr>
            <w:tcW w:w="1701"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對象</w:t>
            </w:r>
          </w:p>
        </w:tc>
        <w:tc>
          <w:tcPr>
            <w:tcW w:w="3544" w:type="dxa"/>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備註</w:t>
            </w:r>
          </w:p>
        </w:tc>
      </w:tr>
      <w:tr w:rsidR="00631EF1" w:rsidRPr="00631EF1" w:rsidTr="00F62DDF">
        <w:trPr>
          <w:trHeight w:val="420"/>
        </w:trPr>
        <w:tc>
          <w:tcPr>
            <w:tcW w:w="6124" w:type="dxa"/>
            <w:gridSpan w:val="3"/>
            <w:shd w:val="clear" w:color="auto" w:fill="auto"/>
            <w:vAlign w:val="center"/>
          </w:tcPr>
          <w:p w:rsidR="0094559C" w:rsidRPr="00631EF1" w:rsidRDefault="0094559C" w:rsidP="00F62DDF">
            <w:pPr>
              <w:rPr>
                <w:b/>
                <w:color w:val="000000" w:themeColor="text1"/>
                <w:sz w:val="28"/>
                <w:szCs w:val="28"/>
              </w:rPr>
            </w:pPr>
            <w:r w:rsidRPr="00631EF1">
              <w:rPr>
                <w:rFonts w:hint="eastAsia"/>
                <w:color w:val="000000" w:themeColor="text1"/>
                <w:sz w:val="28"/>
                <w:szCs w:val="28"/>
              </w:rPr>
              <w:t>霸凌調查小組訪談對象</w:t>
            </w:r>
          </w:p>
        </w:tc>
      </w:tr>
      <w:tr w:rsidR="00631EF1" w:rsidRPr="00631EF1" w:rsidTr="00F62DDF">
        <w:trPr>
          <w:trHeight w:val="265"/>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shd w:val="clear" w:color="auto" w:fill="auto"/>
            <w:vAlign w:val="center"/>
          </w:tcPr>
          <w:p w:rsidR="0094559C" w:rsidRPr="00631EF1" w:rsidRDefault="0094559C" w:rsidP="00F62DDF">
            <w:pPr>
              <w:ind w:rightChars="-30" w:right="-102"/>
              <w:jc w:val="left"/>
              <w:rPr>
                <w:color w:val="000000" w:themeColor="text1"/>
                <w:sz w:val="28"/>
                <w:szCs w:val="28"/>
              </w:rPr>
            </w:pPr>
            <w:r w:rsidRPr="00631EF1">
              <w:rPr>
                <w:rFonts w:hint="eastAsia"/>
                <w:color w:val="000000" w:themeColor="text1"/>
                <w:sz w:val="28"/>
                <w:szCs w:val="28"/>
              </w:rPr>
              <w:t>Ｈ生家長</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Ｂ生家長</w:t>
            </w:r>
          </w:p>
        </w:tc>
        <w:tc>
          <w:tcPr>
            <w:tcW w:w="3544" w:type="dxa"/>
            <w:shd w:val="clear" w:color="auto" w:fill="auto"/>
            <w:vAlign w:val="center"/>
          </w:tcPr>
          <w:p w:rsidR="0094559C" w:rsidRPr="00631EF1" w:rsidRDefault="0094559C" w:rsidP="00F62DDF">
            <w:pPr>
              <w:jc w:val="left"/>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shd w:val="clear" w:color="auto" w:fill="auto"/>
            <w:vAlign w:val="center"/>
          </w:tcPr>
          <w:p w:rsidR="0094559C" w:rsidRPr="00631EF1" w:rsidRDefault="0094559C" w:rsidP="00F62DDF">
            <w:pPr>
              <w:jc w:val="center"/>
              <w:rPr>
                <w:color w:val="000000" w:themeColor="text1"/>
                <w:sz w:val="28"/>
                <w:szCs w:val="28"/>
              </w:rPr>
            </w:pP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8</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丙</w:t>
            </w:r>
          </w:p>
        </w:tc>
        <w:tc>
          <w:tcPr>
            <w:tcW w:w="3544" w:type="dxa"/>
            <w:shd w:val="clear" w:color="auto" w:fill="auto"/>
            <w:vAlign w:val="center"/>
          </w:tcPr>
          <w:p w:rsidR="0094559C" w:rsidRPr="00631EF1" w:rsidRDefault="0094559C" w:rsidP="00F62DDF">
            <w:pPr>
              <w:ind w:rightChars="-32" w:right="-109"/>
              <w:jc w:val="left"/>
              <w:rPr>
                <w:color w:val="000000" w:themeColor="text1"/>
                <w:sz w:val="28"/>
                <w:szCs w:val="28"/>
              </w:rPr>
            </w:pPr>
            <w:r w:rsidRPr="00631EF1">
              <w:rPr>
                <w:rFonts w:hint="eastAsia"/>
                <w:color w:val="000000" w:themeColor="text1"/>
                <w:sz w:val="28"/>
                <w:szCs w:val="28"/>
              </w:rPr>
              <w:t>學務處行政人員</w:t>
            </w: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9</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丁</w:t>
            </w:r>
          </w:p>
        </w:tc>
        <w:tc>
          <w:tcPr>
            <w:tcW w:w="3544" w:type="dxa"/>
            <w:shd w:val="clear" w:color="auto" w:fill="auto"/>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420"/>
        </w:trPr>
        <w:tc>
          <w:tcPr>
            <w:tcW w:w="879" w:type="dxa"/>
            <w:shd w:val="clear" w:color="auto" w:fill="auto"/>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10</w:t>
            </w:r>
          </w:p>
        </w:tc>
        <w:tc>
          <w:tcPr>
            <w:tcW w:w="1701" w:type="dxa"/>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戊</w:t>
            </w:r>
          </w:p>
        </w:tc>
        <w:tc>
          <w:tcPr>
            <w:tcW w:w="3544" w:type="dxa"/>
            <w:shd w:val="clear" w:color="auto" w:fill="auto"/>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420"/>
        </w:trPr>
        <w:tc>
          <w:tcPr>
            <w:tcW w:w="6124" w:type="dxa"/>
            <w:gridSpan w:val="3"/>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霸凌重啟調查小組訪談對象</w:t>
            </w:r>
          </w:p>
        </w:tc>
      </w:tr>
      <w:tr w:rsidR="00631EF1" w:rsidRPr="00631EF1" w:rsidTr="00F62DDF">
        <w:trPr>
          <w:trHeight w:val="388"/>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45"/>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Ｈ生家長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Ｂ生家長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Ａ生家長</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8</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vAlign w:val="center"/>
          </w:tcPr>
          <w:p w:rsidR="0094559C" w:rsidRPr="00631EF1" w:rsidRDefault="0094559C" w:rsidP="00F62DDF">
            <w:pPr>
              <w:jc w:val="center"/>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9</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丙</w:t>
            </w:r>
          </w:p>
        </w:tc>
        <w:tc>
          <w:tcPr>
            <w:tcW w:w="3544" w:type="dxa"/>
            <w:vAlign w:val="center"/>
          </w:tcPr>
          <w:p w:rsidR="0094559C" w:rsidRPr="00631EF1" w:rsidRDefault="0094559C" w:rsidP="00F62DDF">
            <w:pPr>
              <w:ind w:rightChars="-32" w:right="-109"/>
              <w:jc w:val="left"/>
              <w:rPr>
                <w:color w:val="000000" w:themeColor="text1"/>
                <w:sz w:val="28"/>
                <w:szCs w:val="28"/>
              </w:rPr>
            </w:pPr>
            <w:r w:rsidRPr="00631EF1">
              <w:rPr>
                <w:rFonts w:hint="eastAsia"/>
                <w:color w:val="000000" w:themeColor="text1"/>
                <w:sz w:val="28"/>
                <w:szCs w:val="28"/>
              </w:rPr>
              <w:t>學務處行政人員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10</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丁</w:t>
            </w:r>
          </w:p>
        </w:tc>
        <w:tc>
          <w:tcPr>
            <w:tcW w:w="3544" w:type="dxa"/>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戊</w:t>
            </w:r>
          </w:p>
        </w:tc>
        <w:tc>
          <w:tcPr>
            <w:tcW w:w="3544" w:type="dxa"/>
          </w:tcPr>
          <w:p w:rsidR="0094559C" w:rsidRPr="00631EF1" w:rsidRDefault="0094559C" w:rsidP="00F62DDF">
            <w:pPr>
              <w:rPr>
                <w:color w:val="000000" w:themeColor="text1"/>
              </w:rPr>
            </w:pPr>
            <w:r w:rsidRPr="00631EF1">
              <w:rPr>
                <w:rFonts w:hint="eastAsia"/>
                <w:color w:val="000000" w:themeColor="text1"/>
                <w:sz w:val="28"/>
                <w:szCs w:val="28"/>
              </w:rPr>
              <w:t>學務處行政人員</w:t>
            </w:r>
          </w:p>
        </w:tc>
      </w:tr>
      <w:tr w:rsidR="00631EF1" w:rsidRPr="00631EF1" w:rsidTr="00F62DDF">
        <w:trPr>
          <w:trHeight w:val="297"/>
        </w:trPr>
        <w:tc>
          <w:tcPr>
            <w:tcW w:w="6124" w:type="dxa"/>
            <w:gridSpan w:val="3"/>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lastRenderedPageBreak/>
              <w:t>校事調查成員訪談對象</w:t>
            </w: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1</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B生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2</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3</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Ｃ生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4</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Ｄ生</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5</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乙教師</w:t>
            </w:r>
          </w:p>
        </w:tc>
        <w:tc>
          <w:tcPr>
            <w:tcW w:w="3544" w:type="dxa"/>
            <w:vAlign w:val="center"/>
          </w:tcPr>
          <w:p w:rsidR="0094559C" w:rsidRPr="00631EF1" w:rsidRDefault="0094559C" w:rsidP="00F62DDF">
            <w:pPr>
              <w:jc w:val="left"/>
              <w:rPr>
                <w:color w:val="000000" w:themeColor="text1"/>
                <w:sz w:val="28"/>
                <w:szCs w:val="28"/>
              </w:rPr>
            </w:pPr>
          </w:p>
        </w:tc>
      </w:tr>
      <w:tr w:rsidR="00631EF1" w:rsidRPr="00631EF1" w:rsidTr="00F62DDF">
        <w:trPr>
          <w:trHeight w:val="297"/>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6</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學生甲</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Ａ生同班同學</w:t>
            </w:r>
          </w:p>
        </w:tc>
      </w:tr>
      <w:tr w:rsidR="00631EF1" w:rsidRPr="00631EF1" w:rsidTr="00F62DDF">
        <w:trPr>
          <w:trHeight w:val="61"/>
        </w:trPr>
        <w:tc>
          <w:tcPr>
            <w:tcW w:w="879" w:type="dxa"/>
            <w:vAlign w:val="center"/>
          </w:tcPr>
          <w:p w:rsidR="0094559C" w:rsidRPr="00631EF1" w:rsidRDefault="0094559C" w:rsidP="00F62DDF">
            <w:pPr>
              <w:jc w:val="center"/>
              <w:rPr>
                <w:color w:val="000000" w:themeColor="text1"/>
                <w:sz w:val="28"/>
                <w:szCs w:val="28"/>
              </w:rPr>
            </w:pPr>
            <w:r w:rsidRPr="00631EF1">
              <w:rPr>
                <w:rFonts w:hint="eastAsia"/>
                <w:color w:val="000000" w:themeColor="text1"/>
                <w:sz w:val="28"/>
                <w:szCs w:val="28"/>
              </w:rPr>
              <w:t>7</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學生乙</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Ａ生熟識的他班同學</w:t>
            </w:r>
          </w:p>
        </w:tc>
      </w:tr>
      <w:tr w:rsidR="00631EF1" w:rsidRPr="00631EF1" w:rsidTr="00F62DDF">
        <w:trPr>
          <w:trHeight w:val="297"/>
        </w:trPr>
        <w:tc>
          <w:tcPr>
            <w:tcW w:w="879"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w:t>
            </w:r>
          </w:p>
        </w:tc>
        <w:tc>
          <w:tcPr>
            <w:tcW w:w="1701"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未具名</w:t>
            </w:r>
          </w:p>
        </w:tc>
        <w:tc>
          <w:tcPr>
            <w:tcW w:w="3544" w:type="dxa"/>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學務處職員</w:t>
            </w:r>
          </w:p>
        </w:tc>
      </w:tr>
    </w:tbl>
    <w:p w:rsidR="0094559C" w:rsidRPr="00631EF1" w:rsidRDefault="0094559C" w:rsidP="0094559C">
      <w:pPr>
        <w:pStyle w:val="4"/>
        <w:numPr>
          <w:ilvl w:val="0"/>
          <w:numId w:val="0"/>
        </w:numPr>
        <w:ind w:left="2552"/>
        <w:rPr>
          <w:color w:val="000000" w:themeColor="text1"/>
          <w:sz w:val="24"/>
          <w:szCs w:val="24"/>
        </w:rPr>
      </w:pPr>
      <w:r w:rsidRPr="00631EF1">
        <w:rPr>
          <w:rFonts w:hint="eastAsia"/>
          <w:color w:val="000000" w:themeColor="text1"/>
          <w:sz w:val="24"/>
          <w:szCs w:val="24"/>
        </w:rPr>
        <w:t>(資料來源：本院依新北市教育局查復資料彙整)</w:t>
      </w:r>
    </w:p>
    <w:p w:rsidR="0094559C" w:rsidRPr="00631EF1" w:rsidRDefault="0094559C" w:rsidP="0094559C">
      <w:pPr>
        <w:pStyle w:val="5"/>
        <w:numPr>
          <w:ilvl w:val="0"/>
          <w:numId w:val="0"/>
        </w:numPr>
        <w:ind w:left="2268" w:firstLineChars="208" w:firstLine="708"/>
        <w:rPr>
          <w:color w:val="000000" w:themeColor="text1"/>
        </w:rPr>
      </w:pPr>
    </w:p>
    <w:p w:rsidR="0094559C" w:rsidRPr="00631EF1" w:rsidRDefault="0094559C" w:rsidP="0094559C">
      <w:pPr>
        <w:pStyle w:val="5"/>
        <w:numPr>
          <w:ilvl w:val="4"/>
          <w:numId w:val="1"/>
        </w:numPr>
        <w:ind w:left="2268"/>
        <w:rPr>
          <w:color w:val="000000" w:themeColor="text1"/>
        </w:rPr>
      </w:pPr>
      <w:r w:rsidRPr="00631EF1">
        <w:rPr>
          <w:rFonts w:hint="eastAsia"/>
          <w:color w:val="000000" w:themeColor="text1"/>
        </w:rPr>
        <w:t>查111年1月18日Ａ生、Ｂ生、Ｃ生及Ｄ生共4位家長針對霸凌調查報告結果，赴學校提交申復書，指出霸凌小組成員訪談期間，在學生陳述霸凌過程，霸凌調查小組成員還不客氣地直接跟受害學生說：「你們都約定好說法，不用問了。」家長提出該段沒有放進訪談逐字稿中，明顯違法，受訪談學生可作證。但是，新埔國中校園霸凌因應小組於111年2月10日召開申復審議小組會議，對於上開申訴事項</w:t>
      </w:r>
      <w:r w:rsidRPr="00631EF1">
        <w:rPr>
          <w:color w:val="000000" w:themeColor="text1"/>
        </w:rPr>
        <w:t>，</w:t>
      </w:r>
      <w:r w:rsidRPr="00631EF1">
        <w:rPr>
          <w:rFonts w:hint="eastAsia"/>
          <w:color w:val="000000" w:themeColor="text1"/>
        </w:rPr>
        <w:t>竟審議表示：「經遍查訪談紀錄未見此內容，復無其他舉證，自無以認定調查程序有瑕疵，故此部分之申訴為無理由。」</w:t>
      </w:r>
    </w:p>
    <w:p w:rsidR="0094559C" w:rsidRPr="00631EF1" w:rsidRDefault="0094559C" w:rsidP="0094559C">
      <w:pPr>
        <w:pStyle w:val="5"/>
        <w:numPr>
          <w:ilvl w:val="0"/>
          <w:numId w:val="0"/>
        </w:numPr>
        <w:ind w:left="2269" w:firstLineChars="208" w:firstLine="708"/>
        <w:rPr>
          <w:color w:val="000000" w:themeColor="text1"/>
        </w:rPr>
      </w:pPr>
      <w:r w:rsidRPr="00631EF1">
        <w:rPr>
          <w:rFonts w:hint="eastAsia"/>
          <w:color w:val="000000" w:themeColor="text1"/>
        </w:rPr>
        <w:t>惟家長申訴之主要理由在於該言詞並未被記錄，該校申復審議小組非但未勘驗該次訪談之錄音檔，或訪談案關學生，以釐清事實，竟又表示：「遍查訪談紀錄未見此內容」等語，顯刻意就應調查之證據未予調查，確有疏失。</w:t>
      </w:r>
    </w:p>
    <w:p w:rsidR="0094559C" w:rsidRPr="00631EF1" w:rsidRDefault="0094559C" w:rsidP="0094559C">
      <w:pPr>
        <w:pStyle w:val="4"/>
        <w:numPr>
          <w:ilvl w:val="3"/>
          <w:numId w:val="1"/>
        </w:numPr>
        <w:rPr>
          <w:b/>
          <w:color w:val="000000" w:themeColor="text1"/>
        </w:rPr>
      </w:pPr>
      <w:r w:rsidRPr="00631EF1">
        <w:rPr>
          <w:rFonts w:hint="eastAsia"/>
          <w:b/>
          <w:color w:val="000000" w:themeColor="text1"/>
        </w:rPr>
        <w:t>事實認定</w:t>
      </w:r>
    </w:p>
    <w:p w:rsidR="0094559C" w:rsidRPr="00631EF1" w:rsidRDefault="0094559C" w:rsidP="0094559C">
      <w:pPr>
        <w:pStyle w:val="5"/>
        <w:numPr>
          <w:ilvl w:val="0"/>
          <w:numId w:val="0"/>
        </w:numPr>
        <w:ind w:left="1701" w:firstLineChars="208" w:firstLine="708"/>
        <w:rPr>
          <w:color w:val="000000" w:themeColor="text1"/>
        </w:rPr>
      </w:pPr>
      <w:r w:rsidRPr="00631EF1">
        <w:rPr>
          <w:rFonts w:hint="eastAsia"/>
          <w:color w:val="000000" w:themeColor="text1"/>
        </w:rPr>
        <w:t>校方霸凌調查、霸凌重啟調查及校事調查小</w:t>
      </w:r>
      <w:r w:rsidRPr="00631EF1">
        <w:rPr>
          <w:rFonts w:hint="eastAsia"/>
          <w:color w:val="000000" w:themeColor="text1"/>
        </w:rPr>
        <w:lastRenderedPageBreak/>
        <w:t>組等3次調查報告，學生已就受甲師霸凌及不當對待之環境及細節指證歷歷，且已有多位證人出面指證，但在甲師一昧否認狀態下，調查小組成員總以：「雙方各持己見，難認定甲師有霸凌之事實」結案(詳如下表，以甲師長期處罰Ａ生半蹲及</w:t>
      </w:r>
      <w:r w:rsidRPr="00631EF1">
        <w:rPr>
          <w:color w:val="000000" w:themeColor="text1"/>
        </w:rPr>
        <w:t>帶</w:t>
      </w:r>
      <w:r w:rsidRPr="00631EF1">
        <w:rPr>
          <w:rFonts w:hint="eastAsia"/>
          <w:color w:val="000000" w:themeColor="text1"/>
        </w:rPr>
        <w:t>學生</w:t>
      </w:r>
      <w:r w:rsidRPr="00631EF1">
        <w:rPr>
          <w:color w:val="000000" w:themeColor="text1"/>
        </w:rPr>
        <w:t>到廁所及頂樓問語並語帶威脅</w:t>
      </w:r>
      <w:r w:rsidRPr="00631EF1">
        <w:rPr>
          <w:rFonts w:hint="eastAsia"/>
          <w:color w:val="000000" w:themeColor="text1"/>
        </w:rPr>
        <w:t>等2陳訴事項為例)，刻意忽視師生在校園內的</w:t>
      </w:r>
      <w:r w:rsidRPr="00631EF1">
        <w:rPr>
          <w:color w:val="000000" w:themeColor="text1"/>
        </w:rPr>
        <w:t>不對等權力關係</w:t>
      </w:r>
      <w:r w:rsidRPr="00631EF1">
        <w:rPr>
          <w:rFonts w:hint="eastAsia"/>
          <w:color w:val="000000" w:themeColor="text1"/>
        </w:rPr>
        <w:t>，尤其甲師身兼學務主任，本案各項陳訴均為該師以學務主任身分所為之行為，不對等關係更為嚴重，校方3次調查結果有違論理法則及經驗法則。</w:t>
      </w:r>
    </w:p>
    <w:p w:rsidR="0094559C" w:rsidRPr="00631EF1" w:rsidRDefault="0094559C" w:rsidP="0094559C">
      <w:pPr>
        <w:pStyle w:val="a3"/>
        <w:ind w:left="426"/>
        <w:rPr>
          <w:color w:val="000000" w:themeColor="text1"/>
        </w:rPr>
      </w:pPr>
      <w:bookmarkStart w:id="45" w:name="_Hlk135035313"/>
      <w:r w:rsidRPr="00631EF1">
        <w:rPr>
          <w:rFonts w:hint="eastAsia"/>
          <w:color w:val="000000" w:themeColor="text1"/>
        </w:rPr>
        <w:t>新埔國中對於「</w:t>
      </w:r>
      <w:r w:rsidRPr="00631EF1">
        <w:rPr>
          <w:color w:val="000000" w:themeColor="text1"/>
        </w:rPr>
        <w:t>關於</w:t>
      </w:r>
      <w:r w:rsidRPr="00631EF1">
        <w:rPr>
          <w:rFonts w:hint="eastAsia"/>
          <w:color w:val="000000" w:themeColor="text1"/>
        </w:rPr>
        <w:t>甲師長期處罰Ａ生半蹲一事」及「</w:t>
      </w:r>
      <w:r w:rsidRPr="00631EF1">
        <w:rPr>
          <w:color w:val="000000" w:themeColor="text1"/>
        </w:rPr>
        <w:t>關於</w:t>
      </w:r>
      <w:r w:rsidRPr="00631EF1">
        <w:rPr>
          <w:rFonts w:hint="eastAsia"/>
          <w:color w:val="000000" w:themeColor="text1"/>
        </w:rPr>
        <w:t>甲師</w:t>
      </w:r>
      <w:r w:rsidRPr="00631EF1">
        <w:rPr>
          <w:color w:val="000000" w:themeColor="text1"/>
        </w:rPr>
        <w:t>追查網路PO文</w:t>
      </w:r>
      <w:r w:rsidRPr="00631EF1">
        <w:rPr>
          <w:rFonts w:hint="eastAsia"/>
          <w:color w:val="000000" w:themeColor="text1"/>
        </w:rPr>
        <w:t>事情，</w:t>
      </w:r>
      <w:r w:rsidRPr="00631EF1">
        <w:rPr>
          <w:color w:val="000000" w:themeColor="text1"/>
        </w:rPr>
        <w:t>帶</w:t>
      </w:r>
      <w:r w:rsidRPr="00631EF1">
        <w:rPr>
          <w:rFonts w:hint="eastAsia"/>
          <w:color w:val="000000" w:themeColor="text1"/>
        </w:rPr>
        <w:t>學生</w:t>
      </w:r>
      <w:r w:rsidRPr="00631EF1">
        <w:rPr>
          <w:color w:val="000000" w:themeColor="text1"/>
        </w:rPr>
        <w:t>到廁所及</w:t>
      </w:r>
      <w:r w:rsidRPr="00631EF1">
        <w:rPr>
          <w:rFonts w:hint="eastAsia"/>
          <w:color w:val="000000" w:themeColor="text1"/>
        </w:rPr>
        <w:t>頂</w:t>
      </w:r>
      <w:r w:rsidRPr="00631EF1">
        <w:rPr>
          <w:color w:val="000000" w:themeColor="text1"/>
        </w:rPr>
        <w:t>樓問語，並語帶威脅</w:t>
      </w:r>
      <w:r w:rsidRPr="00631EF1">
        <w:rPr>
          <w:rFonts w:hint="eastAsia"/>
          <w:color w:val="000000" w:themeColor="text1"/>
        </w:rPr>
        <w:t>一事」等2陳訴事項之歷次訪談重點及調查結果</w:t>
      </w:r>
    </w:p>
    <w:tbl>
      <w:tblPr>
        <w:tblStyle w:val="afa"/>
        <w:tblW w:w="9978" w:type="dxa"/>
        <w:tblInd w:w="-199" w:type="dxa"/>
        <w:tblLook w:val="04A0" w:firstRow="1" w:lastRow="0" w:firstColumn="1" w:lastColumn="0" w:noHBand="0" w:noVBand="1"/>
      </w:tblPr>
      <w:tblGrid>
        <w:gridCol w:w="657"/>
        <w:gridCol w:w="1238"/>
        <w:gridCol w:w="3402"/>
        <w:gridCol w:w="2977"/>
        <w:gridCol w:w="1704"/>
      </w:tblGrid>
      <w:tr w:rsidR="00631EF1" w:rsidRPr="00631EF1" w:rsidTr="00F62DDF">
        <w:trPr>
          <w:tblHeader/>
        </w:trPr>
        <w:tc>
          <w:tcPr>
            <w:tcW w:w="657" w:type="dxa"/>
            <w:vMerge w:val="restart"/>
          </w:tcPr>
          <w:p w:rsidR="0094559C" w:rsidRPr="00631EF1" w:rsidRDefault="0094559C" w:rsidP="00F62DDF">
            <w:pPr>
              <w:pStyle w:val="6"/>
              <w:numPr>
                <w:ilvl w:val="0"/>
                <w:numId w:val="0"/>
              </w:numPr>
              <w:ind w:leftChars="-32" w:left="-2" w:hangingChars="41" w:hanging="107"/>
              <w:jc w:val="center"/>
              <w:rPr>
                <w:b/>
                <w:color w:val="000000" w:themeColor="text1"/>
                <w:sz w:val="24"/>
                <w:szCs w:val="24"/>
              </w:rPr>
            </w:pPr>
            <w:r w:rsidRPr="00631EF1">
              <w:rPr>
                <w:rFonts w:hint="eastAsia"/>
                <w:b/>
                <w:color w:val="000000" w:themeColor="text1"/>
                <w:sz w:val="24"/>
                <w:szCs w:val="24"/>
              </w:rPr>
              <w:t>項次</w:t>
            </w:r>
          </w:p>
        </w:tc>
        <w:tc>
          <w:tcPr>
            <w:tcW w:w="1238" w:type="dxa"/>
            <w:vMerge w:val="restart"/>
          </w:tcPr>
          <w:p w:rsidR="0094559C" w:rsidRPr="00631EF1" w:rsidRDefault="0094559C" w:rsidP="00F62DDF">
            <w:pPr>
              <w:pStyle w:val="6"/>
              <w:numPr>
                <w:ilvl w:val="0"/>
                <w:numId w:val="0"/>
              </w:numPr>
              <w:ind w:leftChars="-31" w:left="-105" w:rightChars="-26" w:right="-88"/>
              <w:jc w:val="center"/>
              <w:rPr>
                <w:b/>
                <w:color w:val="000000" w:themeColor="text1"/>
                <w:sz w:val="24"/>
                <w:szCs w:val="24"/>
              </w:rPr>
            </w:pPr>
            <w:r w:rsidRPr="00631EF1">
              <w:rPr>
                <w:rFonts w:hint="eastAsia"/>
                <w:b/>
                <w:color w:val="000000" w:themeColor="text1"/>
                <w:sz w:val="24"/>
                <w:szCs w:val="24"/>
              </w:rPr>
              <w:t>調查事項</w:t>
            </w:r>
          </w:p>
        </w:tc>
        <w:tc>
          <w:tcPr>
            <w:tcW w:w="8083" w:type="dxa"/>
            <w:gridSpan w:val="3"/>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校方訪談重點及調查結果</w:t>
            </w:r>
          </w:p>
        </w:tc>
      </w:tr>
      <w:tr w:rsidR="00631EF1" w:rsidRPr="00631EF1" w:rsidTr="00F62DDF">
        <w:trPr>
          <w:tblHeader/>
        </w:trPr>
        <w:tc>
          <w:tcPr>
            <w:tcW w:w="657" w:type="dxa"/>
            <w:vMerge/>
          </w:tcPr>
          <w:p w:rsidR="0094559C" w:rsidRPr="00631EF1" w:rsidRDefault="0094559C" w:rsidP="00F62DDF">
            <w:pPr>
              <w:pStyle w:val="6"/>
              <w:numPr>
                <w:ilvl w:val="0"/>
                <w:numId w:val="0"/>
              </w:numPr>
              <w:jc w:val="center"/>
              <w:rPr>
                <w:b/>
                <w:color w:val="000000" w:themeColor="text1"/>
                <w:sz w:val="24"/>
                <w:szCs w:val="24"/>
              </w:rPr>
            </w:pPr>
          </w:p>
        </w:tc>
        <w:tc>
          <w:tcPr>
            <w:tcW w:w="1238" w:type="dxa"/>
            <w:vMerge/>
          </w:tcPr>
          <w:p w:rsidR="0094559C" w:rsidRPr="00631EF1" w:rsidRDefault="0094559C" w:rsidP="00F62DDF">
            <w:pPr>
              <w:pStyle w:val="6"/>
              <w:numPr>
                <w:ilvl w:val="0"/>
                <w:numId w:val="0"/>
              </w:numPr>
              <w:jc w:val="center"/>
              <w:rPr>
                <w:b/>
                <w:color w:val="000000" w:themeColor="text1"/>
                <w:sz w:val="24"/>
                <w:szCs w:val="24"/>
              </w:rPr>
            </w:pPr>
          </w:p>
        </w:tc>
        <w:tc>
          <w:tcPr>
            <w:tcW w:w="3402" w:type="dxa"/>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學生及家長</w:t>
            </w:r>
          </w:p>
        </w:tc>
        <w:tc>
          <w:tcPr>
            <w:tcW w:w="2977" w:type="dxa"/>
          </w:tcPr>
          <w:p w:rsidR="0094559C" w:rsidRPr="00631EF1" w:rsidRDefault="0094559C" w:rsidP="00F62DDF">
            <w:pPr>
              <w:pStyle w:val="6"/>
              <w:numPr>
                <w:ilvl w:val="0"/>
                <w:numId w:val="0"/>
              </w:numPr>
              <w:ind w:leftChars="-34" w:left="-116" w:rightChars="-39" w:right="-133"/>
              <w:jc w:val="center"/>
              <w:rPr>
                <w:b/>
                <w:color w:val="000000" w:themeColor="text1"/>
                <w:spacing w:val="-14"/>
                <w:sz w:val="24"/>
                <w:szCs w:val="24"/>
              </w:rPr>
            </w:pPr>
            <w:r w:rsidRPr="00631EF1">
              <w:rPr>
                <w:rFonts w:hint="eastAsia"/>
                <w:b/>
                <w:color w:val="000000" w:themeColor="text1"/>
                <w:spacing w:val="-14"/>
                <w:sz w:val="24"/>
                <w:szCs w:val="24"/>
              </w:rPr>
              <w:t>甲師、學務處職員、教師</w:t>
            </w:r>
          </w:p>
        </w:tc>
        <w:tc>
          <w:tcPr>
            <w:tcW w:w="1704" w:type="dxa"/>
          </w:tcPr>
          <w:p w:rsidR="0094559C" w:rsidRPr="00631EF1" w:rsidRDefault="0094559C" w:rsidP="00F62DDF">
            <w:pPr>
              <w:pStyle w:val="6"/>
              <w:numPr>
                <w:ilvl w:val="0"/>
                <w:numId w:val="0"/>
              </w:numPr>
              <w:jc w:val="center"/>
              <w:rPr>
                <w:b/>
                <w:color w:val="000000" w:themeColor="text1"/>
                <w:sz w:val="24"/>
                <w:szCs w:val="24"/>
              </w:rPr>
            </w:pPr>
            <w:r w:rsidRPr="00631EF1">
              <w:rPr>
                <w:rFonts w:hint="eastAsia"/>
                <w:b/>
                <w:color w:val="000000" w:themeColor="text1"/>
                <w:sz w:val="24"/>
                <w:szCs w:val="24"/>
              </w:rPr>
              <w:t>結果</w:t>
            </w: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1</w:t>
            </w:r>
          </w:p>
        </w:tc>
        <w:tc>
          <w:tcPr>
            <w:tcW w:w="1238"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w:t>
            </w:r>
            <w:r w:rsidRPr="00631EF1">
              <w:rPr>
                <w:rFonts w:hint="eastAsia"/>
                <w:color w:val="000000" w:themeColor="text1"/>
                <w:sz w:val="24"/>
                <w:szCs w:val="24"/>
              </w:rPr>
              <w:t>甲師長期處罰Ａ生半蹲一事</w:t>
            </w:r>
          </w:p>
        </w:tc>
        <w:tc>
          <w:tcPr>
            <w:tcW w:w="3402" w:type="dxa"/>
          </w:tcPr>
          <w:p w:rsidR="0094559C" w:rsidRPr="00631EF1" w:rsidRDefault="0094559C" w:rsidP="00F62DDF">
            <w:pPr>
              <w:pStyle w:val="6"/>
              <w:numPr>
                <w:ilvl w:val="0"/>
                <w:numId w:val="0"/>
              </w:numPr>
              <w:ind w:left="-57"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◎霸凌調查報告</w:t>
            </w:r>
          </w:p>
          <w:p w:rsidR="0094559C" w:rsidRPr="00631EF1" w:rsidRDefault="0094559C" w:rsidP="0094559C">
            <w:pPr>
              <w:pStyle w:val="6"/>
              <w:numPr>
                <w:ilvl w:val="0"/>
                <w:numId w:val="13"/>
              </w:numPr>
              <w:ind w:rightChars="-31" w:right="-105" w:hanging="452"/>
              <w:rPr>
                <w:rFonts w:hAnsi="Times New Roman"/>
                <w:color w:val="000000" w:themeColor="text1"/>
                <w:kern w:val="2"/>
                <w:sz w:val="24"/>
                <w:szCs w:val="24"/>
              </w:rPr>
            </w:pPr>
            <w:r w:rsidRPr="00631EF1">
              <w:rPr>
                <w:rFonts w:hAnsi="Times New Roman" w:hint="eastAsia"/>
                <w:color w:val="000000" w:themeColor="text1"/>
                <w:kern w:val="2"/>
                <w:sz w:val="24"/>
                <w:szCs w:val="24"/>
              </w:rPr>
              <w:t>Ｃ生：</w:t>
            </w:r>
          </w:p>
          <w:p w:rsidR="0094559C" w:rsidRPr="00631EF1" w:rsidRDefault="0094559C" w:rsidP="00F62DDF">
            <w:pPr>
              <w:overflowPunct/>
              <w:adjustRightInd w:val="0"/>
              <w:ind w:leftChars="57" w:left="194" w:rightChars="-31" w:right="-105"/>
              <w:rPr>
                <w:color w:val="000000" w:themeColor="text1"/>
                <w:sz w:val="24"/>
                <w:szCs w:val="24"/>
              </w:rPr>
            </w:pPr>
            <w:r w:rsidRPr="00631EF1">
              <w:rPr>
                <w:rFonts w:hint="eastAsia"/>
                <w:color w:val="000000" w:themeColor="text1"/>
                <w:sz w:val="24"/>
                <w:szCs w:val="24"/>
              </w:rPr>
              <w:t>（問：甲師找你當下有看到其他同學看到甲師有找你嗎？）……我真的受不了，前面我怕我講了，我怕我跟Ａ生一樣，在學校，幾乎每個中午都會看到他蹲在學務處，甲師旁邊蹲著，我們午休起來，我進學務處跟組長拿東西，我看到他蹲還是蹲在那。（問：半蹲嗎？就是有點高低腳？）一高一低這樣子喔。蹲久了都會痠。（問：你說在哪裡？）甲師旁邊是一個長方形。（問：你有問他為什麼蹲在那裡嗎？）他就是被針對，我也不知道，他也沒有很常做錯事情，但一做錯事情就會被罰。（問：你看過他蹲在那邊</w:t>
            </w:r>
            <w:r w:rsidRPr="00631EF1">
              <w:rPr>
                <w:rFonts w:hint="eastAsia"/>
                <w:color w:val="000000" w:themeColor="text1"/>
                <w:sz w:val="24"/>
                <w:szCs w:val="24"/>
              </w:rPr>
              <w:lastRenderedPageBreak/>
              <w:t>幾次？）七次以上。（問：大概都是什麼時間？）中午就會看到他在裡面蹲。（問：吃飯時間？）對，我們比賽會增重……</w:t>
            </w:r>
            <w:r w:rsidRPr="00631EF1">
              <w:rPr>
                <w:color w:val="000000" w:themeColor="text1"/>
                <w:sz w:val="24"/>
                <w:szCs w:val="24"/>
              </w:rPr>
              <w:t xml:space="preserve"> </w:t>
            </w:r>
            <w:r w:rsidRPr="00631EF1">
              <w:rPr>
                <w:rFonts w:hint="eastAsia"/>
                <w:color w:val="000000" w:themeColor="text1"/>
                <w:sz w:val="24"/>
                <w:szCs w:val="24"/>
              </w:rPr>
              <w:t>我們午休起來有時候找組長(指前組長)拿東西，有找組長我就會看到，沒有找組長拿東西就不知道了。（問：是一個禮拜有七天，大概有幾天？一週五天上課，你都看到幾次？）大概兩次到三次。我蠻常去找組長，所以我去的時候就會看到，去幾乎每次都有。</w:t>
            </w:r>
          </w:p>
          <w:p w:rsidR="0094559C" w:rsidRPr="00631EF1" w:rsidRDefault="0094559C" w:rsidP="00F62DDF">
            <w:pPr>
              <w:overflowPunct/>
              <w:adjustRightInd w:val="0"/>
              <w:ind w:leftChars="57" w:left="194" w:rightChars="-31" w:right="-105"/>
              <w:rPr>
                <w:color w:val="000000" w:themeColor="text1"/>
                <w:sz w:val="24"/>
                <w:szCs w:val="24"/>
              </w:rPr>
            </w:pPr>
          </w:p>
          <w:p w:rsidR="0094559C" w:rsidRPr="00631EF1" w:rsidRDefault="0094559C" w:rsidP="0094559C">
            <w:pPr>
              <w:pStyle w:val="6"/>
              <w:numPr>
                <w:ilvl w:val="0"/>
                <w:numId w:val="13"/>
              </w:numPr>
              <w:ind w:leftChars="-4" w:left="812" w:rightChars="-31" w:right="-105" w:hanging="826"/>
              <w:rPr>
                <w:rFonts w:hAnsi="Times New Roman"/>
                <w:color w:val="000000" w:themeColor="text1"/>
                <w:kern w:val="2"/>
                <w:sz w:val="24"/>
                <w:szCs w:val="24"/>
              </w:rPr>
            </w:pPr>
            <w:r w:rsidRPr="00631EF1">
              <w:rPr>
                <w:rFonts w:hAnsi="Times New Roman" w:hint="eastAsia"/>
                <w:color w:val="000000" w:themeColor="text1"/>
                <w:kern w:val="2"/>
                <w:sz w:val="24"/>
                <w:szCs w:val="24"/>
              </w:rPr>
              <w:t>Ｂ生家長：</w:t>
            </w:r>
          </w:p>
          <w:p w:rsidR="0094559C" w:rsidRPr="00631EF1" w:rsidRDefault="0094559C" w:rsidP="00F62DDF">
            <w:pPr>
              <w:overflowPunct/>
              <w:adjustRightInd w:val="0"/>
              <w:ind w:leftChars="57" w:left="194" w:rightChars="-31" w:right="-105"/>
              <w:rPr>
                <w:color w:val="000000" w:themeColor="text1"/>
                <w:sz w:val="24"/>
                <w:szCs w:val="24"/>
              </w:rPr>
            </w:pPr>
            <w:r w:rsidRPr="00631EF1">
              <w:rPr>
                <w:rFonts w:hint="eastAsia"/>
                <w:color w:val="000000" w:themeColor="text1"/>
                <w:sz w:val="24"/>
                <w:szCs w:val="24"/>
              </w:rPr>
              <w:t>(問：請問有叫Ａ生下課到學務處？)我知道，我常常看到。……那時候我看到一個孩子，我當時不知道是Ａ生，我看到他在甲師旁邊蹲著，有一個櫃子，他是蹲著，整個眼淚都是，我就問前組長，那個小孩怎會哭成這樣，他就說就這樣子啊，他也不想再回答，後來我就是一直看到他有這樣子要去蹲……。(問：什麼時間點去的？你有問孩子嗎？)中午吃飯時間。我就只是關心他說，你還好嗎？你練習還好嗎？我就只是關心他而已，因為蹲太久了，我都會這樣跟他講。然後他媽媽很無奈。</w:t>
            </w:r>
          </w:p>
          <w:p w:rsidR="0094559C" w:rsidRPr="00631EF1" w:rsidRDefault="0094559C" w:rsidP="0094559C">
            <w:pPr>
              <w:pStyle w:val="afb"/>
              <w:numPr>
                <w:ilvl w:val="0"/>
                <w:numId w:val="13"/>
              </w:numPr>
              <w:overflowPunct/>
              <w:adjustRightInd w:val="0"/>
              <w:ind w:leftChars="-32" w:left="604" w:rightChars="-31" w:right="-105" w:hanging="713"/>
              <w:rPr>
                <w:color w:val="000000" w:themeColor="text1"/>
                <w:sz w:val="24"/>
                <w:szCs w:val="24"/>
              </w:rPr>
            </w:pPr>
            <w:r w:rsidRPr="00631EF1">
              <w:rPr>
                <w:rFonts w:hint="eastAsia"/>
                <w:color w:val="000000" w:themeColor="text1"/>
                <w:sz w:val="24"/>
                <w:szCs w:val="24"/>
              </w:rPr>
              <w:t>Ａ生：</w:t>
            </w:r>
          </w:p>
          <w:p w:rsidR="0094559C" w:rsidRPr="00631EF1" w:rsidRDefault="0094559C" w:rsidP="00F62DDF">
            <w:pPr>
              <w:overflowPunct/>
              <w:adjustRightInd w:val="0"/>
              <w:ind w:leftChars="10" w:left="458" w:rightChars="-31" w:right="-105" w:hangingChars="163" w:hanging="424"/>
              <w:rPr>
                <w:color w:val="000000" w:themeColor="text1"/>
                <w:sz w:val="24"/>
                <w:szCs w:val="24"/>
              </w:rPr>
            </w:pPr>
            <w:r w:rsidRPr="00631EF1">
              <w:rPr>
                <w:rFonts w:hint="eastAsia"/>
                <w:color w:val="000000" w:themeColor="text1"/>
                <w:sz w:val="24"/>
                <w:szCs w:val="24"/>
              </w:rPr>
              <w:t>(1)甲師上學期常常叫我在學務處蹲著，無緣無故在路上也叫我撿垃圾，有很多柔道隊的同學都被叫到廁所或是頂樓，我是有一</w:t>
            </w:r>
            <w:r w:rsidRPr="00631EF1">
              <w:rPr>
                <w:rFonts w:hint="eastAsia"/>
                <w:color w:val="000000" w:themeColor="text1"/>
                <w:sz w:val="24"/>
                <w:szCs w:val="24"/>
              </w:rPr>
              <w:lastRenderedPageBreak/>
              <w:t>次要被他叫到，但是老師找我過去，就沒有去。（問：他問我事情，問我事情就叫我蹲著，而且很多老師都有看到。(問：他叫你去的時間點是？)這我沒有記很清楚，大概就是下課時間。（問：每一堂都去嗎？）沒有每一堂，但基本上一周有4天我都在學務處，他來找我講話，然後我就蹲著。（問：你在學務處蹲在那裡？）甲師的位置旁邊。（問：所謂蹲著是怎麼樣蹲？）事情也有點久，他叫我蹲著，很多老師也有看到。……這讓我感覺很痛苦，所以有時候我都沒有記清楚。</w:t>
            </w:r>
          </w:p>
          <w:p w:rsidR="0094559C" w:rsidRPr="00631EF1" w:rsidRDefault="0094559C" w:rsidP="00F62DDF">
            <w:pPr>
              <w:overflowPunct/>
              <w:adjustRightInd w:val="0"/>
              <w:ind w:leftChars="10" w:left="458" w:rightChars="-31" w:right="-105" w:hangingChars="163" w:hanging="424"/>
              <w:rPr>
                <w:color w:val="000000" w:themeColor="text1"/>
                <w:sz w:val="24"/>
                <w:szCs w:val="24"/>
              </w:rPr>
            </w:pPr>
            <w:r w:rsidRPr="00631EF1">
              <w:rPr>
                <w:rFonts w:hint="eastAsia"/>
                <w:color w:val="000000" w:themeColor="text1"/>
                <w:sz w:val="24"/>
                <w:szCs w:val="24"/>
              </w:rPr>
              <w:t>(2)（問：還有洗手台的泡麵是怎麼回事？）我早上有吃麻辣燙，我有洗乾淨，洗手台是共用的，也不是我們班，那是個羅生門也不知道是誰，他(指甲師)說要調監視器但是也沒有調，就這樣指認說是我。(問：所以是你嗎？）不是阿。（問：覺得你受委屈了？）也可以這樣講。是大家一起用，調監視器也沒有，這樣我可能會覺得不太舒服他可以這樣的話，那是不是可以不用裝監視器。（問：甲師找你去問？）沒有他直接來班上抓我。（問：找你？）對阿，我說沒有他就把我帶去學務處，又叫我蹲著，一直問我，說是不是我用</w:t>
            </w:r>
            <w:r w:rsidRPr="00631EF1">
              <w:rPr>
                <w:rFonts w:hint="eastAsia"/>
                <w:color w:val="000000" w:themeColor="text1"/>
                <w:sz w:val="24"/>
                <w:szCs w:val="24"/>
              </w:rPr>
              <w:lastRenderedPageBreak/>
              <w:t>的，他一直威脅我，後面我就跟他承認說是我用的，真的不是我用的，強迫我說是我用的，又說把它清乾淨。（問：他怎麼威脅你？）他就叫我蹲著阿，叫我說這是不是你用的……。</w:t>
            </w:r>
          </w:p>
          <w:p w:rsidR="0094559C" w:rsidRPr="00631EF1" w:rsidRDefault="0094559C" w:rsidP="00F62DDF">
            <w:pPr>
              <w:overflowPunct/>
              <w:adjustRightInd w:val="0"/>
              <w:ind w:leftChars="57" w:left="194" w:rightChars="-31" w:right="-105"/>
              <w:rPr>
                <w:color w:val="000000" w:themeColor="text1"/>
                <w:sz w:val="24"/>
                <w:szCs w:val="24"/>
              </w:rPr>
            </w:pPr>
          </w:p>
          <w:p w:rsidR="0094559C" w:rsidRPr="00631EF1" w:rsidRDefault="0094559C" w:rsidP="00F62DDF">
            <w:pPr>
              <w:pStyle w:val="6"/>
              <w:numPr>
                <w:ilvl w:val="0"/>
                <w:numId w:val="0"/>
              </w:numPr>
              <w:ind w:leftChars="57" w:left="1044" w:rightChars="-31" w:right="-105" w:hanging="850"/>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1.Ｃ生：</w:t>
            </w:r>
          </w:p>
          <w:p w:rsidR="0094559C" w:rsidRPr="00631EF1" w:rsidRDefault="0094559C" w:rsidP="00F62DDF">
            <w:pPr>
              <w:overflowPunct/>
              <w:adjustRightInd w:val="0"/>
              <w:ind w:leftChars="52" w:left="177"/>
              <w:rPr>
                <w:color w:val="000000" w:themeColor="text1"/>
                <w:sz w:val="24"/>
                <w:szCs w:val="24"/>
              </w:rPr>
            </w:pPr>
            <w:r w:rsidRPr="00631EF1">
              <w:rPr>
                <w:rFonts w:hint="eastAsia"/>
                <w:color w:val="000000" w:themeColor="text1"/>
                <w:sz w:val="24"/>
                <w:szCs w:val="24"/>
              </w:rPr>
              <w:t>（問：這個教練是一年級的教練？）就是我們柔道隊的教練……然後就看到Ａ生在那邊半蹲，然後有幾次練習他都不能練習，因為都鐵腳，然後也是長時間的，幾乎每次中午去找老師拿束西吃，然後睡覺完起來還看到他在學務處，還看到Ａ生在學務處，然後每次練習的時候他都會說他鐵腳，然後每次都跟老師說他鐵腳，……到後面他不太敢跟教練…因為他一直講一直講說他鐵腳，所以他不太敢跟教練說他還要再休息，所以就……他就叫我幫忙跟教練講。</w:t>
            </w:r>
          </w:p>
          <w:p w:rsidR="0094559C" w:rsidRPr="00631EF1" w:rsidRDefault="0094559C" w:rsidP="00F62DDF">
            <w:pPr>
              <w:overflowPunct/>
              <w:adjustRightInd w:val="0"/>
              <w:ind w:leftChars="52" w:left="177"/>
              <w:rPr>
                <w:color w:val="000000" w:themeColor="text1"/>
                <w:sz w:val="24"/>
                <w:szCs w:val="24"/>
              </w:rPr>
            </w:pP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2.Ｂ生：</w:t>
            </w:r>
          </w:p>
          <w:p w:rsidR="0094559C" w:rsidRPr="00631EF1" w:rsidRDefault="0094559C" w:rsidP="00F62DDF">
            <w:pPr>
              <w:overflowPunct/>
              <w:adjustRightInd w:val="0"/>
              <w:ind w:leftChars="52" w:left="177" w:rightChars="-31" w:right="-105"/>
              <w:rPr>
                <w:color w:val="000000" w:themeColor="text1"/>
                <w:sz w:val="24"/>
                <w:szCs w:val="24"/>
              </w:rPr>
            </w:pPr>
            <w:r w:rsidRPr="00631EF1">
              <w:rPr>
                <w:rFonts w:hint="eastAsia"/>
                <w:color w:val="000000" w:themeColor="text1"/>
                <w:sz w:val="24"/>
                <w:szCs w:val="24"/>
              </w:rPr>
              <w:t>（問：那大概蹲的時間是什麼時候？）我只有看過他中午蹲，然後還有放學的時候蹲」、「（問：半蹲，所以是那種膝蓋成九十度的這種蹲法？）嗯。（問：對，那手有舉起來嗎？）沒有。」</w:t>
            </w:r>
          </w:p>
          <w:p w:rsidR="0094559C" w:rsidRPr="00631EF1" w:rsidRDefault="0094559C" w:rsidP="00F62DDF">
            <w:pPr>
              <w:overflowPunct/>
              <w:adjustRightInd w:val="0"/>
              <w:ind w:leftChars="52" w:left="177" w:rightChars="-31" w:right="-105"/>
              <w:rPr>
                <w:color w:val="000000" w:themeColor="text1"/>
                <w:sz w:val="24"/>
                <w:szCs w:val="24"/>
              </w:rPr>
            </w:pPr>
          </w:p>
          <w:p w:rsidR="0094559C" w:rsidRPr="00631EF1" w:rsidRDefault="0094559C" w:rsidP="00F62DDF">
            <w:pPr>
              <w:overflowPunct/>
              <w:adjustRightInd w:val="0"/>
              <w:ind w:leftChars="-12" w:left="193" w:rightChars="-31" w:right="-105" w:hangingChars="90" w:hanging="234"/>
              <w:rPr>
                <w:color w:val="000000" w:themeColor="text1"/>
                <w:sz w:val="24"/>
                <w:szCs w:val="24"/>
              </w:rPr>
            </w:pPr>
            <w:r w:rsidRPr="00631EF1">
              <w:rPr>
                <w:rFonts w:hint="eastAsia"/>
                <w:color w:val="000000" w:themeColor="text1"/>
                <w:sz w:val="24"/>
                <w:szCs w:val="24"/>
              </w:rPr>
              <w:t>3.Ｂ生家長：</w:t>
            </w:r>
          </w:p>
          <w:p w:rsidR="0094559C" w:rsidRPr="00631EF1" w:rsidRDefault="0094559C" w:rsidP="00F62DDF">
            <w:pPr>
              <w:overflowPunct/>
              <w:adjustRightInd w:val="0"/>
              <w:ind w:leftChars="60" w:left="217" w:rightChars="-19" w:right="-65" w:hangingChars="5" w:hanging="13"/>
              <w:rPr>
                <w:color w:val="000000" w:themeColor="text1"/>
                <w:sz w:val="24"/>
                <w:szCs w:val="24"/>
              </w:rPr>
            </w:pPr>
            <w:r w:rsidRPr="00631EF1">
              <w:rPr>
                <w:rFonts w:hint="eastAsia"/>
                <w:color w:val="000000" w:themeColor="text1"/>
                <w:sz w:val="24"/>
                <w:szCs w:val="24"/>
              </w:rPr>
              <w:lastRenderedPageBreak/>
              <w:t>我自己也有看到Ａ生被罰半蹲，因為在小孩子要比賽……，我是負責幫小孩子買便當的家長，所以我每天都會去學校，中午的時間……，那個時候我有看到Ａ生，他是在那個甲師那邊半蹲……（問：你是幾點看到？十二點半還是十二點？）我必須在十二點，譬如說十一點四十五分我就會到學校，因為我要把那個便當分配好（問：那十一點四十五就看到嗎？還是等到？）問：對，那時候就看到了。」</w:t>
            </w:r>
          </w:p>
          <w:p w:rsidR="0094559C" w:rsidRPr="00631EF1" w:rsidRDefault="0094559C" w:rsidP="00F62DDF">
            <w:pPr>
              <w:overflowPunct/>
              <w:adjustRightInd w:val="0"/>
              <w:ind w:leftChars="-8" w:left="-1" w:hangingChars="10" w:hanging="26"/>
              <w:jc w:val="left"/>
              <w:rPr>
                <w:color w:val="000000" w:themeColor="text1"/>
                <w:sz w:val="24"/>
                <w:szCs w:val="24"/>
              </w:rPr>
            </w:pPr>
            <w:r w:rsidRPr="00631EF1">
              <w:rPr>
                <w:rFonts w:hint="eastAsia"/>
                <w:color w:val="000000" w:themeColor="text1"/>
                <w:sz w:val="24"/>
                <w:szCs w:val="24"/>
              </w:rPr>
              <w:t>4.Ａ生：</w:t>
            </w:r>
          </w:p>
          <w:p w:rsidR="0094559C" w:rsidRPr="00631EF1" w:rsidRDefault="0094559C" w:rsidP="00F62DDF">
            <w:pPr>
              <w:overflowPunct/>
              <w:adjustRightInd w:val="0"/>
              <w:ind w:leftChars="31" w:left="188" w:rightChars="-31" w:right="-105" w:hangingChars="32" w:hanging="83"/>
              <w:rPr>
                <w:color w:val="000000" w:themeColor="text1"/>
                <w:sz w:val="24"/>
                <w:szCs w:val="24"/>
              </w:rPr>
            </w:pPr>
            <w:r w:rsidRPr="00631EF1">
              <w:rPr>
                <w:rFonts w:hint="eastAsia"/>
                <w:color w:val="000000" w:themeColor="text1"/>
                <w:sz w:val="24"/>
                <w:szCs w:val="24"/>
              </w:rPr>
              <w:t>（問：為什麼就是你會覺得甲師他一直懷疑你或是針對你？）因為他，因為不管什麼都是我先被叫去問」、「（問：有沒有什麼事？因為不可能，甲師不可能沒來由地就只針對你。）就是假如好了，他想問我，他想問我說學校有誰在抽電子菸之類的，然後他就會把我叫過去問。我不講，就一直蹲著。（問：為什麼他會如此……？）因為我之前，我之前也有做錯事過，然後他就覺得，可能就覺得說我跟那一類人，我跟那一類人可能是最有關係之類的吧。「（問：……沒有要做任何獎懲紀錄。）我也不知道，就以前比較愛玩嘛，然後就是不喜歡上課，就是下課的時候常常跑跑跳跳，然後就是有跟那些人認識。就是比較愛玩的同學，別班的，然</w:t>
            </w:r>
            <w:r w:rsidRPr="00631EF1">
              <w:rPr>
                <w:rFonts w:hint="eastAsia"/>
                <w:color w:val="000000" w:themeColor="text1"/>
                <w:sz w:val="24"/>
                <w:szCs w:val="24"/>
              </w:rPr>
              <w:lastRenderedPageBreak/>
              <w:t>後他們可能也在使用電子菸，然後……甲師就想要逼供我，然後叫我把他供出來，但是他問的方法是用逼供的，然後又叫我半蹲。」……（問：是半蹲還是蹲著？）半蹲，就是膝蓋要提起來，然後腳不能完全下去。（問：什麼時候的事？）七年級。（問：什麼時候開始？）不止一次，不止一次，從七上開始。（問：就還有罰站？這是除了半蹲以外，還有罰站？）對。（問：半蹲的地點在嗎裡？位置？）就是甲師桌子旁邊。</w:t>
            </w:r>
          </w:p>
          <w:p w:rsidR="0094559C" w:rsidRPr="00631EF1" w:rsidRDefault="0094559C" w:rsidP="00F62DDF">
            <w:pPr>
              <w:overflowPunct/>
              <w:adjustRightInd w:val="0"/>
              <w:jc w:val="left"/>
              <w:rPr>
                <w:color w:val="000000" w:themeColor="text1"/>
                <w:sz w:val="24"/>
                <w:szCs w:val="24"/>
              </w:rPr>
            </w:pPr>
          </w:p>
          <w:p w:rsidR="0094559C" w:rsidRPr="00631EF1" w:rsidRDefault="0094559C" w:rsidP="00F62DDF">
            <w:pPr>
              <w:overflowPunct/>
              <w:adjustRightInd w:val="0"/>
              <w:jc w:val="left"/>
              <w:rPr>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1</w:t>
            </w:r>
            <w:r w:rsidRPr="00631EF1">
              <w:rPr>
                <w:rFonts w:hAnsi="Times New Roman"/>
                <w:color w:val="000000" w:themeColor="text1"/>
                <w:kern w:val="2"/>
                <w:sz w:val="24"/>
                <w:szCs w:val="24"/>
              </w:rPr>
              <w:t>.</w:t>
            </w:r>
            <w:r w:rsidRPr="00631EF1">
              <w:rPr>
                <w:rFonts w:hAnsi="Times New Roman" w:hint="eastAsia"/>
                <w:color w:val="000000" w:themeColor="text1"/>
                <w:kern w:val="2"/>
                <w:sz w:val="24"/>
                <w:szCs w:val="24"/>
              </w:rPr>
              <w:t>Ｃ生於調查會議表示：</w:t>
            </w:r>
          </w:p>
          <w:p w:rsidR="0094559C" w:rsidRPr="00631EF1" w:rsidRDefault="0094559C" w:rsidP="00F62DDF">
            <w:pPr>
              <w:overflowPunct/>
              <w:adjustRightInd w:val="0"/>
              <w:ind w:leftChars="81" w:left="276"/>
              <w:rPr>
                <w:color w:val="000000" w:themeColor="text1"/>
                <w:sz w:val="24"/>
                <w:szCs w:val="24"/>
              </w:rPr>
            </w:pPr>
            <w:r w:rsidRPr="00631EF1">
              <w:rPr>
                <w:rFonts w:hint="eastAsia"/>
                <w:color w:val="000000" w:themeColor="text1"/>
                <w:sz w:val="24"/>
                <w:szCs w:val="24"/>
              </w:rPr>
              <w:t>Ｃ生表示當時因身為柔道隊隊長，頻繁進出學務處，經當看到Ａ生在甲師旁半蹲，且Ａ生因此「鐵腿」，惟Ａ生因已休息多次，懼怕說明後柔道隊教練會斥責，故不敢說明，但Ｃ生有向柔道隊教練說明狀況，同時Ｃ生表示不知道</w:t>
            </w:r>
            <w:r w:rsidRPr="00631EF1">
              <w:rPr>
                <w:rFonts w:hAnsi="Arial" w:hint="eastAsia"/>
                <w:color w:val="000000" w:themeColor="text1"/>
                <w:sz w:val="24"/>
                <w:szCs w:val="24"/>
              </w:rPr>
              <w:t>Ａ生</w:t>
            </w:r>
            <w:r w:rsidRPr="00631EF1">
              <w:rPr>
                <w:rFonts w:hint="eastAsia"/>
                <w:color w:val="000000" w:themeColor="text1"/>
                <w:sz w:val="24"/>
                <w:szCs w:val="24"/>
              </w:rPr>
              <w:t>被體罰之原因。</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p>
          <w:p w:rsidR="0094559C" w:rsidRPr="00631EF1" w:rsidRDefault="0094559C" w:rsidP="0094559C">
            <w:pPr>
              <w:pStyle w:val="afb"/>
              <w:numPr>
                <w:ilvl w:val="0"/>
                <w:numId w:val="18"/>
              </w:numPr>
              <w:overflowPunct/>
              <w:adjustRightInd w:val="0"/>
              <w:ind w:leftChars="0" w:left="248" w:hanging="248"/>
              <w:rPr>
                <w:rFonts w:hAnsi="Arial"/>
                <w:color w:val="000000" w:themeColor="text1"/>
                <w:sz w:val="24"/>
                <w:szCs w:val="24"/>
              </w:rPr>
            </w:pPr>
            <w:r w:rsidRPr="00631EF1">
              <w:rPr>
                <w:rFonts w:hAnsi="Arial" w:hint="eastAsia"/>
                <w:color w:val="000000" w:themeColor="text1"/>
                <w:sz w:val="24"/>
                <w:szCs w:val="24"/>
              </w:rPr>
              <w:t>Ｄ生對於Ａ生疑似被體罰事件證稱，因Ｄ生為參加比賽而增加體重時，會至學務處用餐，而於午休結束之時間，即看到Ａ生蹲在甲師一旁，且似乎快要哭泣的樣子，且Ａ生一直看著Ｄ生，惟Ｄ生不敢與Ａ生攀談，也沒有與其他同學討論此事。</w:t>
            </w:r>
          </w:p>
          <w:p w:rsidR="0094559C" w:rsidRPr="00631EF1" w:rsidRDefault="0094559C" w:rsidP="00F62DDF">
            <w:pPr>
              <w:pStyle w:val="afb"/>
              <w:overflowPunct/>
              <w:adjustRightInd w:val="0"/>
              <w:ind w:leftChars="0" w:left="410"/>
              <w:jc w:val="left"/>
              <w:rPr>
                <w:rFonts w:hAnsi="Arial"/>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3.Ｂ生於調查會議表示：</w:t>
            </w:r>
          </w:p>
          <w:p w:rsidR="0094559C" w:rsidRPr="00631EF1" w:rsidRDefault="0094559C" w:rsidP="00F62DDF">
            <w:pPr>
              <w:pStyle w:val="6"/>
              <w:numPr>
                <w:ilvl w:val="0"/>
                <w:numId w:val="0"/>
              </w:numPr>
              <w:ind w:leftChars="81" w:left="276" w:rightChars="-31" w:right="-105"/>
              <w:rPr>
                <w:color w:val="000000" w:themeColor="text1"/>
                <w:kern w:val="2"/>
                <w:sz w:val="24"/>
                <w:szCs w:val="24"/>
              </w:rPr>
            </w:pPr>
            <w:r w:rsidRPr="00631EF1">
              <w:rPr>
                <w:rFonts w:hAnsi="Times New Roman" w:hint="eastAsia"/>
                <w:color w:val="000000" w:themeColor="text1"/>
                <w:kern w:val="2"/>
                <w:sz w:val="24"/>
                <w:szCs w:val="24"/>
              </w:rPr>
              <w:t>Ｂ生</w:t>
            </w:r>
            <w:r w:rsidRPr="00631EF1">
              <w:rPr>
                <w:rFonts w:hint="eastAsia"/>
                <w:color w:val="000000" w:themeColor="text1"/>
                <w:kern w:val="2"/>
                <w:sz w:val="24"/>
                <w:szCs w:val="24"/>
              </w:rPr>
              <w:t>議稱因柔道隊參加比賽時需要增重，故中午時間會至學務處吃飯，因此每次皆看到</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被罰半蹲而未午休，處罰時間包含中午被罰、放學也會被罰，甲</w:t>
            </w:r>
            <w:r w:rsidRPr="00631EF1">
              <w:rPr>
                <w:rFonts w:hAnsi="Times New Roman" w:hint="eastAsia"/>
                <w:color w:val="000000" w:themeColor="text1"/>
                <w:kern w:val="2"/>
                <w:sz w:val="24"/>
                <w:szCs w:val="24"/>
              </w:rPr>
              <w:t>師</w:t>
            </w:r>
            <w:r w:rsidRPr="00631EF1">
              <w:rPr>
                <w:rFonts w:hint="eastAsia"/>
                <w:color w:val="000000" w:themeColor="text1"/>
                <w:kern w:val="2"/>
                <w:sz w:val="24"/>
                <w:szCs w:val="24"/>
              </w:rPr>
              <w:t>則在一旁用電腦未與</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交談，處</w:t>
            </w:r>
            <w:r w:rsidRPr="00631EF1">
              <w:rPr>
                <w:rFonts w:hAnsi="Times New Roman" w:hint="eastAsia"/>
                <w:color w:val="000000" w:themeColor="text1"/>
                <w:kern w:val="2"/>
                <w:sz w:val="24"/>
                <w:szCs w:val="24"/>
              </w:rPr>
              <w:t>罰</w:t>
            </w:r>
            <w:r w:rsidRPr="00631EF1">
              <w:rPr>
                <w:rFonts w:hint="eastAsia"/>
                <w:color w:val="000000" w:themeColor="text1"/>
                <w:kern w:val="2"/>
                <w:sz w:val="24"/>
                <w:szCs w:val="24"/>
              </w:rPr>
              <w:t>的頻率則約是</w:t>
            </w:r>
            <w:r w:rsidRPr="00631EF1">
              <w:rPr>
                <w:color w:val="000000" w:themeColor="text1"/>
                <w:kern w:val="2"/>
                <w:sz w:val="24"/>
                <w:szCs w:val="24"/>
              </w:rPr>
              <w:t>2</w:t>
            </w:r>
            <w:r w:rsidRPr="00631EF1">
              <w:rPr>
                <w:rFonts w:hint="eastAsia"/>
                <w:color w:val="000000" w:themeColor="text1"/>
                <w:kern w:val="2"/>
                <w:sz w:val="24"/>
                <w:szCs w:val="24"/>
              </w:rPr>
              <w:t>月至</w:t>
            </w:r>
            <w:r w:rsidRPr="00631EF1">
              <w:rPr>
                <w:color w:val="000000" w:themeColor="text1"/>
                <w:kern w:val="2"/>
                <w:sz w:val="24"/>
                <w:szCs w:val="24"/>
              </w:rPr>
              <w:t>5</w:t>
            </w:r>
            <w:r w:rsidRPr="00631EF1">
              <w:rPr>
                <w:rFonts w:hint="eastAsia"/>
                <w:color w:val="000000" w:themeColor="text1"/>
                <w:kern w:val="2"/>
                <w:sz w:val="24"/>
                <w:szCs w:val="24"/>
              </w:rPr>
              <w:t>月間約3個月，且放學後之柔道隊練習，</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也會說自己被處罰，並看過</w:t>
            </w:r>
            <w:r w:rsidRPr="00631EF1">
              <w:rPr>
                <w:rFonts w:hAnsi="Times New Roman" w:hint="eastAsia"/>
                <w:color w:val="000000" w:themeColor="text1"/>
                <w:kern w:val="2"/>
                <w:sz w:val="24"/>
                <w:szCs w:val="24"/>
              </w:rPr>
              <w:t>Ａ生</w:t>
            </w:r>
            <w:r w:rsidRPr="00631EF1">
              <w:rPr>
                <w:rFonts w:hint="eastAsia"/>
                <w:color w:val="000000" w:themeColor="text1"/>
                <w:kern w:val="2"/>
                <w:sz w:val="24"/>
                <w:szCs w:val="24"/>
              </w:rPr>
              <w:t>經</w:t>
            </w:r>
            <w:r w:rsidRPr="00631EF1">
              <w:rPr>
                <w:rFonts w:hAnsi="Times New Roman" w:hint="eastAsia"/>
                <w:color w:val="000000" w:themeColor="text1"/>
                <w:kern w:val="2"/>
                <w:sz w:val="24"/>
                <w:szCs w:val="24"/>
              </w:rPr>
              <w:t>常哭</w:t>
            </w:r>
            <w:r w:rsidRPr="00631EF1">
              <w:rPr>
                <w:rFonts w:hint="eastAsia"/>
                <w:color w:val="000000" w:themeColor="text1"/>
                <w:kern w:val="2"/>
                <w:sz w:val="24"/>
                <w:szCs w:val="24"/>
              </w:rPr>
              <w:t>泣……。</w:t>
            </w:r>
          </w:p>
          <w:p w:rsidR="0094559C" w:rsidRPr="00631EF1" w:rsidRDefault="0094559C" w:rsidP="00F62DDF">
            <w:pPr>
              <w:overflowPunct/>
              <w:adjustRightInd w:val="0"/>
              <w:jc w:val="left"/>
              <w:rPr>
                <w:rFonts w:eastAsiaTheme="minorEastAsia"/>
                <w:color w:val="000000" w:themeColor="text1"/>
                <w:sz w:val="24"/>
                <w:szCs w:val="24"/>
              </w:rPr>
            </w:pPr>
          </w:p>
          <w:p w:rsidR="0094559C" w:rsidRPr="00631EF1" w:rsidRDefault="0094559C" w:rsidP="00F62DDF">
            <w:pPr>
              <w:overflowPunct/>
              <w:adjustRightInd w:val="0"/>
              <w:jc w:val="left"/>
              <w:rPr>
                <w:rFonts w:hAnsi="Arial"/>
                <w:color w:val="000000" w:themeColor="text1"/>
                <w:sz w:val="24"/>
                <w:szCs w:val="24"/>
              </w:rPr>
            </w:pPr>
            <w:r w:rsidRPr="00631EF1">
              <w:rPr>
                <w:rFonts w:hAnsi="Arial" w:hint="eastAsia"/>
                <w:color w:val="000000" w:themeColor="text1"/>
                <w:sz w:val="24"/>
                <w:szCs w:val="24"/>
              </w:rPr>
              <w:t>4.Ｂ生家長於調查會議表示：</w:t>
            </w:r>
          </w:p>
          <w:p w:rsidR="0094559C" w:rsidRPr="00631EF1" w:rsidRDefault="0094559C" w:rsidP="00F62DDF">
            <w:pPr>
              <w:overflowPunct/>
              <w:adjustRightInd w:val="0"/>
              <w:ind w:leftChars="69" w:left="277" w:hangingChars="16" w:hanging="42"/>
              <w:jc w:val="left"/>
              <w:rPr>
                <w:rFonts w:hAnsi="Arial"/>
                <w:color w:val="000000" w:themeColor="text1"/>
                <w:sz w:val="24"/>
                <w:szCs w:val="24"/>
              </w:rPr>
            </w:pPr>
            <w:r w:rsidRPr="00631EF1">
              <w:rPr>
                <w:rFonts w:hAnsi="Arial" w:hint="eastAsia"/>
                <w:color w:val="000000" w:themeColor="text1"/>
                <w:sz w:val="24"/>
                <w:szCs w:val="24"/>
              </w:rPr>
              <w:t>甲師對Ｂ生家長亦不友善，並亦證稱有看過Ａ生被處罰，且先前調查程序都只找校內人員，而學校老師都證稱沒有看到體罰，真是「裝笑偉」。</w:t>
            </w: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p>
          <w:p w:rsidR="0094559C" w:rsidRPr="00631EF1" w:rsidRDefault="0094559C" w:rsidP="0094559C">
            <w:pPr>
              <w:pStyle w:val="6"/>
              <w:numPr>
                <w:ilvl w:val="0"/>
                <w:numId w:val="22"/>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Ａ生同班同學：</w:t>
            </w:r>
          </w:p>
          <w:p w:rsidR="0094559C" w:rsidRPr="00631EF1" w:rsidRDefault="0094559C" w:rsidP="00F62DDF">
            <w:pPr>
              <w:overflowPunct/>
              <w:adjustRightInd w:val="0"/>
              <w:ind w:leftChars="93" w:left="316"/>
              <w:rPr>
                <w:color w:val="000000" w:themeColor="text1"/>
                <w:sz w:val="24"/>
                <w:szCs w:val="24"/>
              </w:rPr>
            </w:pPr>
            <w:r w:rsidRPr="00631EF1">
              <w:rPr>
                <w:rFonts w:hint="eastAsia"/>
                <w:color w:val="000000" w:themeColor="text1"/>
                <w:sz w:val="24"/>
                <w:szCs w:val="24"/>
              </w:rPr>
              <w:t>Ａ生上課時雖經常性遲到，然仍均在班上上課，曠課通當係因前往學習中心上課，另大多數午休時間皆在班上，且曾聽聞Ａ生於班上公開表示因學校發現其抽菸之行為，遭生教組長罰站，然似未曾有上課期間至學務處罰站之情形。另本事件發生時，Ａ生擔任該班體育股長，於體育課時，會帶領全班跑步、作操，未曾聽聞Ａ生表達身難不適之情形，亦無裝病之行為。</w:t>
            </w:r>
          </w:p>
          <w:p w:rsidR="0094559C" w:rsidRPr="00631EF1" w:rsidRDefault="0094559C" w:rsidP="00F62DDF">
            <w:pPr>
              <w:overflowPunct/>
              <w:adjustRightInd w:val="0"/>
              <w:ind w:leftChars="93" w:left="316"/>
              <w:rPr>
                <w:color w:val="000000" w:themeColor="text1"/>
                <w:sz w:val="24"/>
                <w:szCs w:val="24"/>
              </w:rPr>
            </w:pPr>
          </w:p>
          <w:p w:rsidR="0094559C" w:rsidRPr="00631EF1" w:rsidRDefault="0094559C" w:rsidP="0094559C">
            <w:pPr>
              <w:pStyle w:val="6"/>
              <w:numPr>
                <w:ilvl w:val="0"/>
                <w:numId w:val="22"/>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lastRenderedPageBreak/>
              <w:t>與Ａ生熟識的他班同班同學:</w:t>
            </w:r>
          </w:p>
          <w:p w:rsidR="0094559C" w:rsidRPr="00631EF1" w:rsidRDefault="0094559C" w:rsidP="00F62DDF">
            <w:pPr>
              <w:overflowPunct/>
              <w:adjustRightInd w:val="0"/>
              <w:ind w:leftChars="81" w:left="276"/>
              <w:rPr>
                <w:color w:val="000000" w:themeColor="text1"/>
                <w:sz w:val="24"/>
                <w:szCs w:val="24"/>
              </w:rPr>
            </w:pPr>
            <w:r w:rsidRPr="00631EF1">
              <w:rPr>
                <w:rFonts w:hint="eastAsia"/>
                <w:color w:val="000000" w:themeColor="text1"/>
                <w:sz w:val="24"/>
                <w:szCs w:val="24"/>
              </w:rPr>
              <w:t>曾因與Ａ生抽菸被記大過並罰站二周，於</w:t>
            </w:r>
            <w:r w:rsidRPr="00631EF1">
              <w:rPr>
                <w:color w:val="000000" w:themeColor="text1"/>
                <w:sz w:val="24"/>
                <w:szCs w:val="24"/>
              </w:rPr>
              <w:t>109</w:t>
            </w:r>
            <w:r w:rsidRPr="00631EF1">
              <w:rPr>
                <w:rFonts w:hint="eastAsia"/>
                <w:color w:val="000000" w:themeColor="text1"/>
                <w:sz w:val="24"/>
                <w:szCs w:val="24"/>
              </w:rPr>
              <w:t>年第二學期，中午時間經常至學務處打掃，下課則至學務處罰站，上課則一定會讓學生回去上課，若超過時間會開立單據證明，就不會被記遲到，且僅曾因自身第－次被抓到抽菸時，擔心回家後會被家人斥責而哭過，沒有看過有人因受處罰而哭過，且自己曾因遭罰站至腿軟而跪下，甲師即向我表示不要跪著，當時Ａ生即向我表示，欲以此作為檢舉事由，Ａ生並向我要求倘校方找我詢問事情時，皆須回答對、對、對。</w:t>
            </w:r>
          </w:p>
          <w:p w:rsidR="0094559C" w:rsidRPr="00631EF1" w:rsidRDefault="0094559C" w:rsidP="00F62DDF">
            <w:pPr>
              <w:overflowPunct/>
              <w:adjustRightInd w:val="0"/>
              <w:jc w:val="left"/>
              <w:rPr>
                <w:rFonts w:eastAsiaTheme="minorEastAsia"/>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7.Ａ生於調查會議表示：</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(1)經常遭甲師處罰半蹲，並舉例曾因與他班正在吸食電子菸之某生同時於廁所，即遭</w:t>
            </w:r>
            <w:r w:rsidRPr="00631EF1">
              <w:rPr>
                <w:rFonts w:hint="eastAsia"/>
                <w:color w:val="000000" w:themeColor="text1"/>
                <w:sz w:val="24"/>
                <w:szCs w:val="24"/>
              </w:rPr>
              <w:t>甲師</w:t>
            </w:r>
            <w:r w:rsidRPr="00631EF1">
              <w:rPr>
                <w:rFonts w:hAnsi="Arial" w:hint="eastAsia"/>
                <w:color w:val="000000" w:themeColor="text1"/>
                <w:sz w:val="24"/>
                <w:szCs w:val="24"/>
              </w:rPr>
              <w:t>懷疑並進而逼供Ａ生是否有與某生一同吸食電子菸，並證稱曾看過某生也被處罰半蹲。</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(2)只要Ａ生回答之內容如未符合甲師之意，Ａ生皆即會被甲師處罰洗碗、撿垃圾等行為，但正確的處罰發生日期不復記憶。</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(3)Ａ生亦表示甲師曾向Ａ生說明看Ａ生可以蹲多久，上課就會請Ａ生回去，倘Ａ生腳跟著地，甲師便會要求Ａ生蹲好，後來縱使</w:t>
            </w:r>
            <w:r w:rsidRPr="00631EF1">
              <w:rPr>
                <w:rFonts w:hAnsi="Arial" w:hint="eastAsia"/>
                <w:color w:val="000000" w:themeColor="text1"/>
                <w:sz w:val="24"/>
                <w:szCs w:val="24"/>
              </w:rPr>
              <w:lastRenderedPageBreak/>
              <w:t>Ａ生腳部受傷，甲師仍持續處罰，而於Ａ生被處罰期間，雖生教組長（指前組長）有幫忙爭取，惟未被甲師所採納。</w:t>
            </w:r>
          </w:p>
          <w:p w:rsidR="0094559C" w:rsidRPr="00631EF1" w:rsidRDefault="0094559C" w:rsidP="00F62DDF">
            <w:pPr>
              <w:overflowPunct/>
              <w:adjustRightInd w:val="0"/>
              <w:ind w:leftChars="10" w:left="458" w:rightChars="-31" w:right="-105" w:hangingChars="163" w:hanging="424"/>
              <w:rPr>
                <w:rFonts w:hAnsi="Arial"/>
                <w:color w:val="000000" w:themeColor="text1"/>
                <w:sz w:val="24"/>
                <w:szCs w:val="24"/>
              </w:rPr>
            </w:pPr>
            <w:r w:rsidRPr="00631EF1">
              <w:rPr>
                <w:rFonts w:hAnsi="Arial" w:hint="eastAsia"/>
                <w:color w:val="000000" w:themeColor="text1"/>
                <w:sz w:val="24"/>
                <w:szCs w:val="24"/>
              </w:rPr>
              <w:t>(4)調查小組請Ａ生示範蹲姿，Ａ生並補充表示中午時間都是被罰撿拾垃圾及洗碗，有時也會被罰蹲，是蹲在甲師之櫃子旁，然因Ａ生身高不高，故除林○○老師外，其餘學務處之教師未必能看到Ａ生被處罰半蹲，然曾有生教組長(指前組長)及學務處管理員向Ａ生表示關心。</w:t>
            </w:r>
          </w:p>
          <w:p w:rsidR="0094559C" w:rsidRPr="00631EF1" w:rsidRDefault="0094559C" w:rsidP="00F62DDF">
            <w:pPr>
              <w:overflowPunct/>
              <w:adjustRightInd w:val="0"/>
              <w:ind w:leftChars="10" w:left="458" w:rightChars="-31" w:right="-105" w:hangingChars="163" w:hanging="424"/>
              <w:rPr>
                <w:rFonts w:eastAsiaTheme="minorEastAsia"/>
                <w:color w:val="000000" w:themeColor="text1"/>
                <w:sz w:val="24"/>
                <w:szCs w:val="24"/>
              </w:rPr>
            </w:pPr>
          </w:p>
        </w:tc>
        <w:tc>
          <w:tcPr>
            <w:tcW w:w="2977" w:type="dxa"/>
          </w:tcPr>
          <w:p w:rsidR="0094559C" w:rsidRPr="00631EF1" w:rsidRDefault="0094559C" w:rsidP="00F62DDF">
            <w:pPr>
              <w:pStyle w:val="6"/>
              <w:numPr>
                <w:ilvl w:val="0"/>
                <w:numId w:val="0"/>
              </w:numPr>
              <w:ind w:left="-57"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lastRenderedPageBreak/>
              <w:t>◎霸凌調查報告</w:t>
            </w:r>
          </w:p>
          <w:p w:rsidR="0094559C" w:rsidRPr="00631EF1" w:rsidRDefault="0094559C" w:rsidP="0094559C">
            <w:pPr>
              <w:pStyle w:val="afb"/>
              <w:numPr>
                <w:ilvl w:val="0"/>
                <w:numId w:val="14"/>
              </w:numPr>
              <w:overflowPunct/>
              <w:adjustRightInd w:val="0"/>
              <w:ind w:leftChars="-11" w:left="80" w:rightChars="-37" w:right="-126" w:hangingChars="45" w:hanging="117"/>
              <w:jc w:val="left"/>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Ａ生提到說曾經長時間還有多次被您處罰，有這回事嗎？）跟報告委員，完全沒有這回事。(問：您有沒有讓這位同學一個學期都沒下課，然後每節下課到學務處報到，蹲在您的旁邊，有這回事嗚？）報告委員，沒有這回事。</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p>
          <w:p w:rsidR="0094559C" w:rsidRPr="00631EF1" w:rsidRDefault="0094559C" w:rsidP="0094559C">
            <w:pPr>
              <w:pStyle w:val="afb"/>
              <w:numPr>
                <w:ilvl w:val="0"/>
                <w:numId w:val="14"/>
              </w:numPr>
              <w:overflowPunct/>
              <w:adjustRightInd w:val="0"/>
              <w:ind w:leftChars="-19" w:left="81" w:rightChars="-37" w:right="-126" w:hangingChars="56" w:hanging="146"/>
              <w:jc w:val="left"/>
              <w:rPr>
                <w:color w:val="000000" w:themeColor="text1"/>
                <w:sz w:val="24"/>
                <w:szCs w:val="24"/>
              </w:rPr>
            </w:pPr>
            <w:r w:rsidRPr="00631EF1">
              <w:rPr>
                <w:rFonts w:hint="eastAsia"/>
                <w:color w:val="000000" w:themeColor="text1"/>
                <w:sz w:val="24"/>
                <w:szCs w:val="24"/>
              </w:rPr>
              <w:t>丙學務處行政人員：</w:t>
            </w:r>
          </w:p>
          <w:p w:rsidR="0094559C" w:rsidRPr="00631EF1" w:rsidRDefault="0094559C" w:rsidP="00F62DDF">
            <w:pPr>
              <w:pStyle w:val="afb"/>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（問：請教你在學務處或是中午休息時間，有沒有看過甲師中午時間請學生在他的位置附近半蹲的情況？）沒有。沒有看過。(問：</w:t>
            </w:r>
            <w:r w:rsidRPr="00631EF1">
              <w:rPr>
                <w:color w:val="000000" w:themeColor="text1"/>
                <w:sz w:val="24"/>
                <w:szCs w:val="24"/>
              </w:rPr>
              <w:t xml:space="preserve"> </w:t>
            </w:r>
            <w:r w:rsidRPr="00631EF1">
              <w:rPr>
                <w:rFonts w:hint="eastAsia"/>
                <w:color w:val="000000" w:themeColor="text1"/>
                <w:sz w:val="24"/>
                <w:szCs w:val="24"/>
              </w:rPr>
              <w:t>有中</w:t>
            </w:r>
            <w:r w:rsidRPr="00631EF1">
              <w:rPr>
                <w:rFonts w:hint="eastAsia"/>
                <w:color w:val="000000" w:themeColor="text1"/>
                <w:sz w:val="24"/>
                <w:szCs w:val="24"/>
              </w:rPr>
              <w:lastRenderedPageBreak/>
              <w:t>午時間看過甲師旁邊有學生在半蹲的情況嗎？）從來沒有。（問：有沒有看過甲師找學生來談話然後對學生有一些管教的措施嗎？）</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偶爾大聲。（問：偶爾？）很少。</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p>
          <w:p w:rsidR="0094559C" w:rsidRPr="00631EF1" w:rsidRDefault="0094559C" w:rsidP="00F62DDF">
            <w:pPr>
              <w:overflowPunct/>
              <w:adjustRightInd w:val="0"/>
              <w:ind w:leftChars="-19" w:left="81" w:rightChars="-37" w:right="-126" w:hangingChars="56" w:hanging="146"/>
              <w:jc w:val="left"/>
              <w:rPr>
                <w:color w:val="000000" w:themeColor="text1"/>
                <w:sz w:val="24"/>
                <w:szCs w:val="24"/>
              </w:rPr>
            </w:pPr>
            <w:r w:rsidRPr="00631EF1">
              <w:rPr>
                <w:rFonts w:hint="eastAsia"/>
                <w:color w:val="000000" w:themeColor="text1"/>
                <w:sz w:val="24"/>
                <w:szCs w:val="24"/>
              </w:rPr>
              <w:t>3.丁學務處行政人員：</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你在學務處工作的時間，有沒有看過甲師把學生叫到學務處輔導，叫學生半蹲在他的位置的情況？）………我眼睛看到他沒有讓學生在那邊半蹲，但是學生有站在那邊，但是不常啊。（問：你在每天中午的休息時間有沒有看到甲師請學生來講語，蹲在他的座位附近？）會找學生來講語啊。（問：但是有沒有看到？）你說罰那個半蹲，蹲馬步嗎？沒有拉。沒有沒有。</w:t>
            </w:r>
          </w:p>
          <w:p w:rsidR="0094559C" w:rsidRPr="00631EF1" w:rsidRDefault="0094559C" w:rsidP="00F62DDF">
            <w:pPr>
              <w:pStyle w:val="6"/>
              <w:numPr>
                <w:ilvl w:val="0"/>
                <w:numId w:val="0"/>
              </w:numPr>
              <w:ind w:leftChars="23" w:left="78" w:rightChars="-37" w:right="-126"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19" w:left="81" w:rightChars="-37" w:right="-126" w:hangingChars="56" w:hanging="146"/>
              <w:rPr>
                <w:rFonts w:hAnsi="Times New Roman"/>
                <w:color w:val="000000" w:themeColor="text1"/>
                <w:kern w:val="2"/>
                <w:sz w:val="24"/>
                <w:szCs w:val="24"/>
              </w:rPr>
            </w:pPr>
            <w:r w:rsidRPr="00631EF1">
              <w:rPr>
                <w:rFonts w:hAnsi="Times New Roman" w:hint="eastAsia"/>
                <w:color w:val="000000" w:themeColor="text1"/>
                <w:kern w:val="2"/>
                <w:sz w:val="24"/>
                <w:szCs w:val="24"/>
              </w:rPr>
              <w:t>4.戊學務處行政人員：</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（問：</w:t>
            </w:r>
            <w:r w:rsidRPr="00631EF1">
              <w:rPr>
                <w:color w:val="000000" w:themeColor="text1"/>
                <w:sz w:val="24"/>
                <w:szCs w:val="24"/>
              </w:rPr>
              <w:t xml:space="preserve"> </w:t>
            </w:r>
            <w:r w:rsidRPr="00631EF1">
              <w:rPr>
                <w:rFonts w:hint="eastAsia"/>
                <w:color w:val="000000" w:themeColor="text1"/>
                <w:sz w:val="24"/>
                <w:szCs w:val="24"/>
              </w:rPr>
              <w:t>在學務處的期間，你有沒有看過甲師請學生來輔導，請學生半蹲的</w:t>
            </w:r>
          </w:p>
          <w:p w:rsidR="0094559C" w:rsidRPr="00631EF1" w:rsidRDefault="0094559C" w:rsidP="00F62DDF">
            <w:pPr>
              <w:overflowPunct/>
              <w:adjustRightInd w:val="0"/>
              <w:ind w:leftChars="23" w:left="78" w:rightChars="-37" w:right="-126" w:firstLineChars="1" w:firstLine="3"/>
              <w:jc w:val="left"/>
              <w:rPr>
                <w:color w:val="000000" w:themeColor="text1"/>
                <w:sz w:val="24"/>
                <w:szCs w:val="24"/>
              </w:rPr>
            </w:pPr>
            <w:r w:rsidRPr="00631EF1">
              <w:rPr>
                <w:rFonts w:hint="eastAsia"/>
                <w:color w:val="000000" w:themeColor="text1"/>
                <w:sz w:val="24"/>
                <w:szCs w:val="24"/>
              </w:rPr>
              <w:t>狀況？）我沒有看過。（問：甲師會不會跟學生做一些輔導的事情？）會，就是跟他們輔導，對。（問：沒有看過罰半蹲的情況？沒有耶。（問：有沒有看過甲師在中午休息時間，一</w:t>
            </w:r>
            <w:r w:rsidRPr="00631EF1">
              <w:rPr>
                <w:rFonts w:hint="eastAsia"/>
                <w:color w:val="000000" w:themeColor="text1"/>
                <w:sz w:val="24"/>
                <w:szCs w:val="24"/>
              </w:rPr>
              <w:lastRenderedPageBreak/>
              <w:t>段時間，幾乎每天，把學生叫來學務處罰半蹲的情況？）真的沒看過。（問：沒看過？）不可能啦。</w:t>
            </w: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pStyle w:val="6"/>
              <w:numPr>
                <w:ilvl w:val="0"/>
                <w:numId w:val="0"/>
              </w:numPr>
              <w:ind w:left="78" w:rightChars="-17" w:right="-58" w:hangingChars="30" w:hanging="78"/>
              <w:rPr>
                <w:rFonts w:hAnsi="Times New Roman"/>
                <w:color w:val="000000" w:themeColor="text1"/>
                <w:kern w:val="2"/>
                <w:sz w:val="24"/>
                <w:szCs w:val="24"/>
              </w:rPr>
            </w:pPr>
            <w:r w:rsidRPr="00631EF1">
              <w:rPr>
                <w:rFonts w:hAnsi="Times New Roman" w:hint="eastAsia"/>
                <w:color w:val="000000" w:themeColor="text1"/>
                <w:kern w:val="2"/>
                <w:sz w:val="24"/>
                <w:szCs w:val="24"/>
              </w:rPr>
              <w:t>1.甲師：</w:t>
            </w:r>
          </w:p>
          <w:p w:rsidR="0094559C" w:rsidRPr="00631EF1" w:rsidRDefault="0094559C" w:rsidP="00F62DDF">
            <w:pPr>
              <w:overflowPunct/>
              <w:adjustRightInd w:val="0"/>
              <w:ind w:leftChars="45" w:left="153" w:rightChars="-10" w:right="-34"/>
              <w:rPr>
                <w:color w:val="000000" w:themeColor="text1"/>
                <w:sz w:val="24"/>
                <w:szCs w:val="24"/>
              </w:rPr>
            </w:pPr>
            <w:r w:rsidRPr="00631EF1">
              <w:rPr>
                <w:rFonts w:hint="eastAsia"/>
                <w:color w:val="000000" w:themeColor="text1"/>
                <w:sz w:val="24"/>
                <w:szCs w:val="24"/>
              </w:rPr>
              <w:t>（問：曾經柔道社某位同學，被要求每節下課去報到，蹲在你們旁邊聽訓？）報告委員，這個不可能，也絕對沒有這種事情……。（問：經常找同一個人每一節課？）沒有。（問：或午休？）不可能，也沒有，因為我中午都有很多會議要參加，我不可能會，而且不可能每一節課，不會是每一節課。</w:t>
            </w:r>
          </w:p>
          <w:p w:rsidR="0094559C" w:rsidRPr="00631EF1" w:rsidRDefault="0094559C" w:rsidP="00F62DDF">
            <w:pPr>
              <w:pStyle w:val="6"/>
              <w:numPr>
                <w:ilvl w:val="0"/>
                <w:numId w:val="0"/>
              </w:numPr>
              <w:ind w:leftChars="23" w:left="78" w:rightChars="-17" w:right="-58" w:firstLineChars="1" w:firstLine="3"/>
              <w:rPr>
                <w:rFonts w:hAnsi="Times New Roman"/>
                <w:color w:val="000000" w:themeColor="text1"/>
                <w:kern w:val="2"/>
                <w:sz w:val="24"/>
                <w:szCs w:val="24"/>
              </w:rPr>
            </w:pPr>
          </w:p>
          <w:p w:rsidR="0094559C" w:rsidRPr="00631EF1" w:rsidRDefault="0094559C" w:rsidP="0094559C">
            <w:pPr>
              <w:pStyle w:val="6"/>
              <w:numPr>
                <w:ilvl w:val="0"/>
                <w:numId w:val="17"/>
              </w:numPr>
              <w:ind w:rightChars="-17" w:right="-58"/>
              <w:rPr>
                <w:rFonts w:hAnsi="Times New Roman"/>
                <w:color w:val="000000" w:themeColor="text1"/>
                <w:spacing w:val="-8"/>
                <w:kern w:val="2"/>
                <w:sz w:val="24"/>
                <w:szCs w:val="24"/>
              </w:rPr>
            </w:pPr>
            <w:r w:rsidRPr="00631EF1">
              <w:rPr>
                <w:rFonts w:hAnsi="Times New Roman" w:hint="eastAsia"/>
                <w:color w:val="000000" w:themeColor="text1"/>
                <w:kern w:val="2"/>
                <w:sz w:val="24"/>
                <w:szCs w:val="24"/>
              </w:rPr>
              <w:t>戊學務處行政人員</w:t>
            </w:r>
            <w:r w:rsidRPr="00631EF1">
              <w:rPr>
                <w:rFonts w:hAnsi="Times New Roman" w:hint="eastAsia"/>
                <w:color w:val="000000" w:themeColor="text1"/>
                <w:spacing w:val="-8"/>
                <w:kern w:val="2"/>
                <w:sz w:val="24"/>
                <w:szCs w:val="24"/>
              </w:rPr>
              <w:t>：</w:t>
            </w:r>
          </w:p>
          <w:p w:rsidR="0094559C" w:rsidRPr="00631EF1" w:rsidRDefault="0094559C" w:rsidP="00F62DDF">
            <w:pPr>
              <w:pStyle w:val="6"/>
              <w:numPr>
                <w:ilvl w:val="0"/>
                <w:numId w:val="0"/>
              </w:numPr>
              <w:ind w:left="78" w:rightChars="-17" w:right="-58" w:hangingChars="30" w:hanging="78"/>
              <w:rPr>
                <w:color w:val="000000" w:themeColor="text1"/>
                <w:sz w:val="24"/>
                <w:szCs w:val="24"/>
              </w:rPr>
            </w:pPr>
            <w:r w:rsidRPr="00631EF1">
              <w:rPr>
                <w:rFonts w:hint="eastAsia"/>
                <w:color w:val="000000" w:themeColor="text1"/>
                <w:sz w:val="24"/>
                <w:szCs w:val="24"/>
              </w:rPr>
              <w:t>（問：因為有學生反映說說，他找學生來，……蹲在他的辦公桌跟鐵櫃之間聽訓，你有看過？）我沒有看過耶。（問：你沒有看過？）對，以我的……印象，我是真的都沒看過。（問：都沒有看過？）半蹲沒有。（問：有沒有蹲著？就像我在聽訓那樣？）沒有，沒有。我覺得不可能。</w:t>
            </w: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r w:rsidRPr="00631EF1">
              <w:rPr>
                <w:rFonts w:hint="eastAsia"/>
                <w:color w:val="000000" w:themeColor="text1"/>
                <w:sz w:val="24"/>
                <w:szCs w:val="24"/>
              </w:rPr>
              <w:t>關於是否曾有學生在學務處蹲著聽訓或半蹲，均</w:t>
            </w:r>
            <w:r w:rsidRPr="00631EF1">
              <w:rPr>
                <w:rFonts w:hint="eastAsia"/>
                <w:color w:val="000000" w:themeColor="text1"/>
                <w:sz w:val="24"/>
                <w:szCs w:val="24"/>
              </w:rPr>
              <w:lastRenderedPageBreak/>
              <w:t>與丙學務處人員、丁學務處人員於2次調查訪談時所述大致相同。</w:t>
            </w: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leftChars="22" w:left="75" w:rightChars="-17" w:right="-58" w:firstLineChars="2" w:firstLine="5"/>
              <w:rPr>
                <w:color w:val="000000" w:themeColor="text1"/>
                <w:sz w:val="24"/>
                <w:szCs w:val="24"/>
              </w:rPr>
            </w:pPr>
          </w:p>
          <w:p w:rsidR="0094559C" w:rsidRPr="00631EF1" w:rsidRDefault="0094559C" w:rsidP="00F62DDF">
            <w:pPr>
              <w:pStyle w:val="6"/>
              <w:numPr>
                <w:ilvl w:val="0"/>
                <w:numId w:val="0"/>
              </w:numPr>
              <w:ind w:rightChars="-31" w:right="-105"/>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ind w:leftChars="-32" w:left="47" w:rightChars="-17" w:right="-58" w:hangingChars="71" w:hanging="156"/>
              <w:rPr>
                <w:color w:val="000000" w:themeColor="text1"/>
                <w:spacing w:val="-20"/>
                <w:sz w:val="24"/>
                <w:szCs w:val="24"/>
              </w:rPr>
            </w:pPr>
            <w:r w:rsidRPr="00631EF1">
              <w:rPr>
                <w:rFonts w:hint="eastAsia"/>
                <w:color w:val="000000" w:themeColor="text1"/>
                <w:spacing w:val="-20"/>
                <w:sz w:val="24"/>
                <w:szCs w:val="24"/>
              </w:rPr>
              <w:t>1.甲師於調查會議表示：</w:t>
            </w:r>
          </w:p>
          <w:p w:rsidR="0094559C" w:rsidRPr="00631EF1" w:rsidRDefault="0094559C" w:rsidP="00F62DDF">
            <w:pPr>
              <w:overflowPunct/>
              <w:adjustRightInd w:val="0"/>
              <w:ind w:leftChars="50" w:left="170" w:rightChars="-32" w:right="-109" w:firstLine="2"/>
              <w:rPr>
                <w:color w:val="000000" w:themeColor="text1"/>
                <w:sz w:val="24"/>
                <w:szCs w:val="24"/>
              </w:rPr>
            </w:pPr>
            <w:r w:rsidRPr="00631EF1">
              <w:rPr>
                <w:rFonts w:hint="eastAsia"/>
                <w:color w:val="000000" w:themeColor="text1"/>
                <w:sz w:val="24"/>
                <w:szCs w:val="24"/>
              </w:rPr>
              <w:t>擔任學務主任7年來從未體罰過學生，且因教育局一再宣導，故甲師絕對是正向管教，營造友善的氛圍，另亦會特別關心特殊學生，且未有處罰學生半蹲之行為，同時也有向生教組長提醒務必正向管教學生。</w:t>
            </w:r>
          </w:p>
          <w:p w:rsidR="0094559C" w:rsidRPr="00631EF1" w:rsidRDefault="0094559C" w:rsidP="00F62DDF">
            <w:pPr>
              <w:overflowPunct/>
              <w:adjustRightInd w:val="0"/>
              <w:ind w:leftChars="50" w:left="170" w:rightChars="-32" w:right="-109" w:firstLine="2"/>
              <w:rPr>
                <w:color w:val="000000" w:themeColor="text1"/>
                <w:sz w:val="24"/>
                <w:szCs w:val="24"/>
              </w:rPr>
            </w:pPr>
          </w:p>
          <w:p w:rsidR="0094559C" w:rsidRPr="00631EF1" w:rsidRDefault="0094559C" w:rsidP="0094559C">
            <w:pPr>
              <w:pStyle w:val="6"/>
              <w:numPr>
                <w:ilvl w:val="0"/>
                <w:numId w:val="19"/>
              </w:numPr>
              <w:ind w:left="183" w:rightChars="-17" w:right="-58" w:hanging="229"/>
              <w:rPr>
                <w:rFonts w:hAnsi="Times New Roman"/>
                <w:color w:val="000000" w:themeColor="text1"/>
                <w:kern w:val="2"/>
                <w:sz w:val="24"/>
                <w:szCs w:val="24"/>
              </w:rPr>
            </w:pPr>
            <w:r w:rsidRPr="00631EF1">
              <w:rPr>
                <w:rFonts w:hAnsi="Times New Roman" w:hint="eastAsia"/>
                <w:color w:val="000000" w:themeColor="text1"/>
                <w:kern w:val="2"/>
                <w:sz w:val="24"/>
                <w:szCs w:val="24"/>
              </w:rPr>
              <w:t>學務處職員(未註明何人及人數)：</w:t>
            </w:r>
          </w:p>
          <w:p w:rsidR="0094559C" w:rsidRPr="00631EF1" w:rsidRDefault="0094559C" w:rsidP="00F62DDF">
            <w:pPr>
              <w:overflowPunct/>
              <w:adjustRightInd w:val="0"/>
              <w:ind w:leftChars="66" w:left="224" w:rightChars="-35" w:right="-119"/>
              <w:jc w:val="left"/>
              <w:rPr>
                <w:color w:val="000000" w:themeColor="text1"/>
                <w:sz w:val="24"/>
                <w:szCs w:val="24"/>
              </w:rPr>
            </w:pPr>
            <w:r w:rsidRPr="00631EF1">
              <w:rPr>
                <w:rFonts w:hint="eastAsia"/>
                <w:color w:val="000000" w:themeColor="text1"/>
                <w:sz w:val="24"/>
                <w:szCs w:val="24"/>
              </w:rPr>
              <w:t>調查小組並詢問事件發生時於學務處辦公之職員，多數皆證稱學務處中午時間多係愛校服務之學生以打掃環境、罰站等方式取代記過，未曾看過甲師處罰學生，且甲師多係於學務處之</w:t>
            </w:r>
            <w:r w:rsidRPr="00631EF1">
              <w:rPr>
                <w:rFonts w:hint="eastAsia"/>
                <w:color w:val="000000" w:themeColor="text1"/>
                <w:sz w:val="24"/>
                <w:szCs w:val="24"/>
              </w:rPr>
              <w:lastRenderedPageBreak/>
              <w:t>大桌子與學生坐於辦公桌懇談，甲師注重受教權，都會向生教組長說明不應影響學生之上課時間。</w:t>
            </w:r>
          </w:p>
          <w:p w:rsidR="0094559C" w:rsidRPr="00631EF1" w:rsidRDefault="0094559C" w:rsidP="00F62DDF">
            <w:pPr>
              <w:overflowPunct/>
              <w:adjustRightInd w:val="0"/>
              <w:ind w:leftChars="66" w:left="224" w:rightChars="-35" w:right="-119"/>
              <w:jc w:val="left"/>
              <w:rPr>
                <w:color w:val="000000" w:themeColor="text1"/>
                <w:sz w:val="24"/>
                <w:szCs w:val="24"/>
              </w:rPr>
            </w:pPr>
          </w:p>
          <w:p w:rsidR="0094559C" w:rsidRPr="00631EF1" w:rsidRDefault="0094559C" w:rsidP="0094559C">
            <w:pPr>
              <w:pStyle w:val="6"/>
              <w:numPr>
                <w:ilvl w:val="0"/>
                <w:numId w:val="19"/>
              </w:numPr>
              <w:ind w:left="183" w:rightChars="-17" w:right="-58" w:hanging="229"/>
              <w:rPr>
                <w:color w:val="000000" w:themeColor="text1"/>
                <w:sz w:val="24"/>
                <w:szCs w:val="24"/>
              </w:rPr>
            </w:pPr>
            <w:r w:rsidRPr="00631EF1">
              <w:rPr>
                <w:rFonts w:hint="eastAsia"/>
                <w:color w:val="000000" w:themeColor="text1"/>
                <w:sz w:val="24"/>
                <w:szCs w:val="24"/>
              </w:rPr>
              <w:t>乙教師：</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學務處中午時間會有愛校服務，或下課時間會有學生至學務處罰站。</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與甲師同時於學務處辦公之重疊性較高，通常學生皆係站立，與學生對談，且未曾在學務處看過激烈衝突，亦未看過學生啜泣或過大之情緒反應，亦無發生學生無法接受之情形。</w:t>
            </w:r>
          </w:p>
          <w:p w:rsidR="0094559C" w:rsidRPr="00631EF1" w:rsidRDefault="0094559C" w:rsidP="0094559C">
            <w:pPr>
              <w:pStyle w:val="afb"/>
              <w:numPr>
                <w:ilvl w:val="0"/>
                <w:numId w:val="23"/>
              </w:numPr>
              <w:overflowPunct/>
              <w:adjustRightInd w:val="0"/>
              <w:ind w:leftChars="0"/>
              <w:rPr>
                <w:color w:val="000000" w:themeColor="text1"/>
                <w:sz w:val="24"/>
                <w:szCs w:val="24"/>
              </w:rPr>
            </w:pPr>
            <w:r w:rsidRPr="00631EF1">
              <w:rPr>
                <w:rFonts w:hint="eastAsia"/>
                <w:color w:val="000000" w:themeColor="text1"/>
                <w:sz w:val="24"/>
                <w:szCs w:val="24"/>
              </w:rPr>
              <w:t>雖曾見聞學生蹲在甲師旁與甲師對談，然此頻率一學期少於5次，且並非係基於處罰之目的，故無嚴格要求學生需蹲著與學甲師對談。</w:t>
            </w:r>
          </w:p>
        </w:tc>
        <w:tc>
          <w:tcPr>
            <w:tcW w:w="1704" w:type="dxa"/>
          </w:tcPr>
          <w:p w:rsidR="0094559C" w:rsidRPr="00631EF1" w:rsidRDefault="0094559C" w:rsidP="00F62DDF">
            <w:pPr>
              <w:pStyle w:val="6"/>
              <w:numPr>
                <w:ilvl w:val="0"/>
                <w:numId w:val="0"/>
              </w:numPr>
              <w:ind w:leftChars="-14" w:left="202" w:hangingChars="96" w:hanging="250"/>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霸凌小組調查結果: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color w:val="000000" w:themeColor="text1"/>
                <w:sz w:val="24"/>
                <w:szCs w:val="24"/>
              </w:rPr>
              <w:t>認定此部分應無此事實存在。</w:t>
            </w: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48"/>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rFonts w:hint="eastAsia"/>
                <w:color w:val="000000" w:themeColor="text1"/>
                <w:sz w:val="24"/>
                <w:szCs w:val="24"/>
              </w:rPr>
              <w:t>不能使調查小組獲致受調查人(指甲師，下同)有使學生半蹲體罰之心證，從而不能為不利受調查人之認定。</w:t>
            </w: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校事調查結果：</w:t>
            </w:r>
          </w:p>
          <w:p w:rsidR="0094559C" w:rsidRPr="00631EF1" w:rsidRDefault="0094559C" w:rsidP="00F62DDF">
            <w:pPr>
              <w:pStyle w:val="6"/>
              <w:numPr>
                <w:ilvl w:val="0"/>
                <w:numId w:val="0"/>
              </w:numPr>
              <w:ind w:leftChars="52" w:left="178" w:hanging="1"/>
              <w:rPr>
                <w:color w:val="000000" w:themeColor="text1"/>
                <w:sz w:val="24"/>
                <w:szCs w:val="24"/>
              </w:rPr>
            </w:pPr>
            <w:r w:rsidRPr="00631EF1">
              <w:rPr>
                <w:rFonts w:hint="eastAsia"/>
                <w:color w:val="000000" w:themeColor="text1"/>
                <w:sz w:val="24"/>
                <w:szCs w:val="24"/>
              </w:rPr>
              <w:t>無直接明顯的事實證據證明受調查人有體罰Ａ生。</w:t>
            </w: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p w:rsidR="0094559C" w:rsidRPr="00631EF1" w:rsidRDefault="0094559C" w:rsidP="00F62DDF">
            <w:pPr>
              <w:pStyle w:val="6"/>
              <w:numPr>
                <w:ilvl w:val="0"/>
                <w:numId w:val="0"/>
              </w:numPr>
              <w:ind w:leftChars="52" w:left="178" w:hanging="1"/>
              <w:rPr>
                <w:color w:val="000000" w:themeColor="text1"/>
                <w:sz w:val="24"/>
                <w:szCs w:val="24"/>
              </w:rPr>
            </w:pPr>
          </w:p>
        </w:tc>
      </w:tr>
      <w:tr w:rsidR="00631EF1" w:rsidRPr="00631EF1" w:rsidTr="00F62DDF">
        <w:tc>
          <w:tcPr>
            <w:tcW w:w="657" w:type="dxa"/>
          </w:tcPr>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lastRenderedPageBreak/>
              <w:t>2</w:t>
            </w:r>
          </w:p>
        </w:tc>
        <w:tc>
          <w:tcPr>
            <w:tcW w:w="1238" w:type="dxa"/>
          </w:tcPr>
          <w:p w:rsidR="0094559C" w:rsidRPr="00631EF1" w:rsidRDefault="0094559C" w:rsidP="00F62DDF">
            <w:pPr>
              <w:pStyle w:val="6"/>
              <w:numPr>
                <w:ilvl w:val="0"/>
                <w:numId w:val="0"/>
              </w:numPr>
              <w:rPr>
                <w:color w:val="000000" w:themeColor="text1"/>
                <w:sz w:val="24"/>
                <w:szCs w:val="24"/>
              </w:rPr>
            </w:pPr>
            <w:r w:rsidRPr="00631EF1">
              <w:rPr>
                <w:color w:val="000000" w:themeColor="text1"/>
                <w:sz w:val="24"/>
                <w:szCs w:val="24"/>
              </w:rPr>
              <w:t>關於</w:t>
            </w:r>
            <w:r w:rsidRPr="00631EF1">
              <w:rPr>
                <w:rFonts w:hint="eastAsia"/>
                <w:color w:val="000000" w:themeColor="text1"/>
                <w:sz w:val="24"/>
                <w:szCs w:val="24"/>
              </w:rPr>
              <w:t>甲師</w:t>
            </w:r>
            <w:r w:rsidRPr="00631EF1">
              <w:rPr>
                <w:color w:val="000000" w:themeColor="text1"/>
                <w:sz w:val="24"/>
                <w:szCs w:val="24"/>
              </w:rPr>
              <w:t>追查網路PO文</w:t>
            </w:r>
            <w:r w:rsidRPr="00631EF1">
              <w:rPr>
                <w:rFonts w:hint="eastAsia"/>
                <w:color w:val="000000" w:themeColor="text1"/>
                <w:sz w:val="24"/>
                <w:szCs w:val="24"/>
              </w:rPr>
              <w:t>事情，</w:t>
            </w:r>
            <w:r w:rsidRPr="00631EF1">
              <w:rPr>
                <w:color w:val="000000" w:themeColor="text1"/>
                <w:sz w:val="24"/>
                <w:szCs w:val="24"/>
              </w:rPr>
              <w:t>帶</w:t>
            </w:r>
            <w:r w:rsidRPr="00631EF1">
              <w:rPr>
                <w:rFonts w:hint="eastAsia"/>
                <w:color w:val="000000" w:themeColor="text1"/>
                <w:sz w:val="24"/>
                <w:szCs w:val="24"/>
              </w:rPr>
              <w:t>學生</w:t>
            </w:r>
            <w:r w:rsidRPr="00631EF1">
              <w:rPr>
                <w:color w:val="000000" w:themeColor="text1"/>
                <w:sz w:val="24"/>
                <w:szCs w:val="24"/>
              </w:rPr>
              <w:t>到廁所及頂樓問語，並語帶威脅</w:t>
            </w:r>
            <w:r w:rsidRPr="00631EF1">
              <w:rPr>
                <w:rFonts w:hint="eastAsia"/>
                <w:color w:val="000000" w:themeColor="text1"/>
                <w:sz w:val="24"/>
                <w:szCs w:val="24"/>
              </w:rPr>
              <w:t>一事</w:t>
            </w:r>
          </w:p>
        </w:tc>
        <w:tc>
          <w:tcPr>
            <w:tcW w:w="3402" w:type="dxa"/>
          </w:tcPr>
          <w:p w:rsidR="0094559C" w:rsidRPr="00631EF1" w:rsidRDefault="0094559C" w:rsidP="00F62DDF">
            <w:pPr>
              <w:pStyle w:val="6"/>
              <w:numPr>
                <w:ilvl w:val="0"/>
                <w:numId w:val="0"/>
              </w:numPr>
              <w:ind w:left="-57" w:rightChars="-31" w:right="-105"/>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霸凌調查報告</w:t>
            </w:r>
          </w:p>
          <w:p w:rsidR="0094559C" w:rsidRPr="00631EF1" w:rsidRDefault="0094559C" w:rsidP="00F62DDF">
            <w:pPr>
              <w:pStyle w:val="6"/>
              <w:numPr>
                <w:ilvl w:val="0"/>
                <w:numId w:val="0"/>
              </w:numPr>
              <w:ind w:left="-57"/>
              <w:rPr>
                <w:color w:val="000000" w:themeColor="text1"/>
                <w:sz w:val="24"/>
                <w:szCs w:val="24"/>
              </w:rPr>
            </w:pPr>
            <w:r w:rsidRPr="00631EF1">
              <w:rPr>
                <w:rFonts w:hint="eastAsia"/>
                <w:color w:val="000000" w:themeColor="text1"/>
                <w:sz w:val="24"/>
                <w:szCs w:val="24"/>
              </w:rPr>
              <w:t>1.Ｃ生：</w:t>
            </w:r>
          </w:p>
          <w:p w:rsidR="0094559C" w:rsidRPr="00631EF1" w:rsidRDefault="0094559C" w:rsidP="00F62DDF">
            <w:pPr>
              <w:pStyle w:val="6"/>
              <w:numPr>
                <w:ilvl w:val="0"/>
                <w:numId w:val="0"/>
              </w:numPr>
              <w:ind w:left="168"/>
              <w:rPr>
                <w:color w:val="000000" w:themeColor="text1"/>
                <w:sz w:val="24"/>
                <w:szCs w:val="24"/>
              </w:rPr>
            </w:pPr>
            <w:r w:rsidRPr="00631EF1">
              <w:rPr>
                <w:rFonts w:hint="eastAsia"/>
                <w:color w:val="000000" w:themeColor="text1"/>
                <w:sz w:val="24"/>
                <w:szCs w:val="24"/>
              </w:rPr>
              <w:t>（問：甲師帶你到5樓那甲師是怎麼跟你說？）就是叫我出來，然後叫把我帶去。（問：那5樓那個地方算是頂樓嗎？）音樂教室旁邊那個樓梯，很少，都沒有人經過，遇到老師就叫我離他遠一點。（問：他是怎麼問你的？他問你什麼？）他問我說臉書上留言是其他人拿你的帳號，還是我給別人用，還是我自己用的，我說我自己用的，他就逼我問說，還是別人叫你用的，你不講實話就把你送到警察局。</w:t>
            </w:r>
          </w:p>
          <w:p w:rsidR="0094559C" w:rsidRPr="00631EF1" w:rsidRDefault="0094559C" w:rsidP="00F62DDF">
            <w:pPr>
              <w:pStyle w:val="6"/>
              <w:numPr>
                <w:ilvl w:val="0"/>
                <w:numId w:val="0"/>
              </w:numPr>
              <w:ind w:left="168"/>
              <w:rPr>
                <w:color w:val="000000" w:themeColor="text1"/>
                <w:sz w:val="24"/>
                <w:szCs w:val="24"/>
              </w:rPr>
            </w:pPr>
          </w:p>
          <w:p w:rsidR="0094559C" w:rsidRPr="00631EF1" w:rsidRDefault="0094559C" w:rsidP="0094559C">
            <w:pPr>
              <w:pStyle w:val="6"/>
              <w:numPr>
                <w:ilvl w:val="0"/>
                <w:numId w:val="16"/>
              </w:numPr>
              <w:rPr>
                <w:color w:val="000000" w:themeColor="text1"/>
                <w:sz w:val="24"/>
                <w:szCs w:val="24"/>
              </w:rPr>
            </w:pPr>
            <w:r w:rsidRPr="00631EF1">
              <w:rPr>
                <w:rFonts w:hint="eastAsia"/>
                <w:color w:val="000000" w:themeColor="text1"/>
                <w:sz w:val="24"/>
                <w:szCs w:val="24"/>
              </w:rPr>
              <w:t>Ｄ生：</w:t>
            </w:r>
          </w:p>
          <w:p w:rsidR="0094559C" w:rsidRPr="00631EF1" w:rsidRDefault="0094559C" w:rsidP="00F62DDF">
            <w:pPr>
              <w:pStyle w:val="6"/>
              <w:numPr>
                <w:ilvl w:val="0"/>
                <w:numId w:val="0"/>
              </w:numPr>
              <w:ind w:left="168"/>
              <w:rPr>
                <w:color w:val="000000" w:themeColor="text1"/>
                <w:sz w:val="24"/>
                <w:szCs w:val="24"/>
              </w:rPr>
            </w:pPr>
            <w:r w:rsidRPr="00631EF1">
              <w:rPr>
                <w:rFonts w:hint="eastAsia"/>
                <w:color w:val="000000" w:themeColor="text1"/>
                <w:sz w:val="24"/>
                <w:szCs w:val="24"/>
              </w:rPr>
              <w:t>（問：在</w:t>
            </w:r>
            <w:r w:rsidRPr="00631EF1">
              <w:rPr>
                <w:rFonts w:hAnsi="標楷體" w:hint="eastAsia"/>
                <w:color w:val="000000" w:themeColor="text1"/>
                <w:sz w:val="24"/>
                <w:szCs w:val="24"/>
              </w:rPr>
              <w:t>新埔國中</w:t>
            </w:r>
            <w:r w:rsidRPr="00631EF1">
              <w:rPr>
                <w:rFonts w:hint="eastAsia"/>
                <w:color w:val="000000" w:themeColor="text1"/>
                <w:sz w:val="24"/>
                <w:szCs w:val="24"/>
              </w:rPr>
              <w:t>讀書時有曾經被學務甲師被叫去問話嗎？）有。</w:t>
            </w:r>
            <w:r w:rsidRPr="00631EF1">
              <w:rPr>
                <w:color w:val="000000" w:themeColor="text1"/>
                <w:sz w:val="24"/>
                <w:szCs w:val="24"/>
              </w:rPr>
              <w:t>FB</w:t>
            </w:r>
            <w:r w:rsidRPr="00631EF1">
              <w:rPr>
                <w:rFonts w:hint="eastAsia"/>
                <w:color w:val="000000" w:themeColor="text1"/>
                <w:sz w:val="24"/>
                <w:szCs w:val="24"/>
              </w:rPr>
              <w:t>有一位家長，</w:t>
            </w:r>
            <w:r w:rsidRPr="00631EF1">
              <w:rPr>
                <w:rFonts w:hint="eastAsia"/>
                <w:color w:val="000000" w:themeColor="text1"/>
                <w:sz w:val="24"/>
                <w:szCs w:val="24"/>
              </w:rPr>
              <w:lastRenderedPageBreak/>
              <w:t>現在是柔道隊，這件事情不是事實我們就留言不要亂講語。（問：那裡的5樓廁所？）音樂教室那邊。帳號是不是你的，有沒有叫你留言還是你被指使。（問：後來呢？）快上課就把我帶回教室。好幾次。（問：針對留言</w:t>
            </w:r>
            <w:r w:rsidRPr="00631EF1">
              <w:rPr>
                <w:color w:val="000000" w:themeColor="text1"/>
                <w:sz w:val="24"/>
                <w:szCs w:val="24"/>
              </w:rPr>
              <w:t xml:space="preserve">FB </w:t>
            </w:r>
            <w:r w:rsidRPr="00631EF1">
              <w:rPr>
                <w:rFonts w:hint="eastAsia"/>
                <w:color w:val="000000" w:themeColor="text1"/>
                <w:sz w:val="24"/>
                <w:szCs w:val="24"/>
              </w:rPr>
              <w:t>就是帶你去廁所那一次，你不是已經說是你留，為什麼會帶你上去？）沒有。（問：針對這件事情後來有做什麼處理西？你當時怎麼不跟老師說？）因為他是甲師，他有說你講出去就要進行嚴懲。</w:t>
            </w:r>
          </w:p>
          <w:p w:rsidR="0094559C" w:rsidRPr="00631EF1" w:rsidRDefault="0094559C" w:rsidP="00F62DDF">
            <w:pPr>
              <w:pStyle w:val="6"/>
              <w:numPr>
                <w:ilvl w:val="0"/>
                <w:numId w:val="0"/>
              </w:numPr>
              <w:ind w:left="-198"/>
              <w:rPr>
                <w:color w:val="000000" w:themeColor="text1"/>
                <w:sz w:val="24"/>
                <w:szCs w:val="24"/>
              </w:rPr>
            </w:pPr>
          </w:p>
          <w:p w:rsidR="0094559C" w:rsidRPr="00631EF1" w:rsidRDefault="0094559C" w:rsidP="00F62DDF">
            <w:pPr>
              <w:pStyle w:val="6"/>
              <w:numPr>
                <w:ilvl w:val="0"/>
                <w:numId w:val="0"/>
              </w:numPr>
              <w:ind w:left="794" w:rightChars="-31" w:right="-105" w:hanging="850"/>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霸凌重啟調查報告</w:t>
            </w:r>
          </w:p>
          <w:p w:rsidR="0094559C" w:rsidRPr="00631EF1" w:rsidRDefault="0094559C" w:rsidP="00F62DDF">
            <w:pPr>
              <w:pStyle w:val="6"/>
              <w:numPr>
                <w:ilvl w:val="0"/>
                <w:numId w:val="0"/>
              </w:numPr>
              <w:ind w:rightChars="-31" w:right="-105"/>
              <w:rPr>
                <w:color w:val="000000" w:themeColor="text1"/>
                <w:spacing w:val="-6"/>
                <w:sz w:val="24"/>
                <w:szCs w:val="24"/>
              </w:rPr>
            </w:pPr>
            <w:r w:rsidRPr="00631EF1">
              <w:rPr>
                <w:rFonts w:hint="eastAsia"/>
                <w:color w:val="000000" w:themeColor="text1"/>
                <w:spacing w:val="-6"/>
                <w:sz w:val="24"/>
                <w:szCs w:val="24"/>
              </w:rPr>
              <w:t>(調查事項為：關於追查網路PO文，將Ｂ生帶到頂樓廁所問話，並表示不承認也要負法律責任一事)</w:t>
            </w:r>
          </w:p>
          <w:p w:rsidR="0094559C" w:rsidRPr="00631EF1" w:rsidRDefault="0094559C" w:rsidP="0094559C">
            <w:pPr>
              <w:pStyle w:val="afb"/>
              <w:numPr>
                <w:ilvl w:val="0"/>
                <w:numId w:val="20"/>
              </w:numPr>
              <w:overflowPunct/>
              <w:adjustRightInd w:val="0"/>
              <w:ind w:leftChars="0" w:left="242" w:hanging="242"/>
              <w:rPr>
                <w:rFonts w:hAnsi="Arial"/>
                <w:color w:val="000000" w:themeColor="text1"/>
                <w:spacing w:val="-6"/>
                <w:kern w:val="32"/>
                <w:sz w:val="24"/>
                <w:szCs w:val="24"/>
              </w:rPr>
            </w:pPr>
            <w:r w:rsidRPr="00631EF1">
              <w:rPr>
                <w:rFonts w:hAnsi="Arial" w:hint="eastAsia"/>
                <w:color w:val="000000" w:themeColor="text1"/>
                <w:spacing w:val="-6"/>
                <w:kern w:val="32"/>
                <w:sz w:val="24"/>
                <w:szCs w:val="24"/>
              </w:rPr>
              <w:t>受調查人是否帶Ｂ生到廁所問話一節，Ｂ生於重啟調查訪談時稱：「我之前有被他帶去5樓廁所，然後在上去的過程中，他一直推我然後摸我，然後我覺得很不舒服，然後推我的時候推很用力很痛，然後那時候我有一點害怕，我不知道他要幹麻，然後他就帶我到廁所那邊。」受調查人於重啟調查訪談時稱：「○女士的小孩子(指Ｂ生)我根本沒有找過他。」雙方說法迥異。</w:t>
            </w:r>
          </w:p>
          <w:p w:rsidR="0094559C" w:rsidRPr="00631EF1" w:rsidRDefault="0094559C" w:rsidP="0094559C">
            <w:pPr>
              <w:pStyle w:val="afb"/>
              <w:numPr>
                <w:ilvl w:val="0"/>
                <w:numId w:val="20"/>
              </w:numPr>
              <w:overflowPunct/>
              <w:adjustRightInd w:val="0"/>
              <w:ind w:leftChars="0" w:left="242" w:hanging="242"/>
              <w:rPr>
                <w:rFonts w:hAnsi="Arial"/>
                <w:color w:val="000000" w:themeColor="text1"/>
                <w:spacing w:val="-6"/>
                <w:kern w:val="32"/>
                <w:sz w:val="24"/>
                <w:szCs w:val="24"/>
              </w:rPr>
            </w:pPr>
            <w:r w:rsidRPr="00631EF1">
              <w:rPr>
                <w:rFonts w:hAnsi="Arial" w:hint="eastAsia"/>
                <w:color w:val="000000" w:themeColor="text1"/>
                <w:spacing w:val="-6"/>
                <w:kern w:val="32"/>
                <w:sz w:val="24"/>
                <w:szCs w:val="24"/>
              </w:rPr>
              <w:t>Ｂ生於臉書留言「我們會守護柔道隊！」、「不要客怕好嗎！」等，並無涉及侵害他人名譽或感情之言論，(甲師)應無找Ｂ生問話之</w:t>
            </w:r>
            <w:r w:rsidRPr="00631EF1">
              <w:rPr>
                <w:rFonts w:hAnsi="Arial" w:hint="eastAsia"/>
                <w:color w:val="000000" w:themeColor="text1"/>
                <w:spacing w:val="-6"/>
                <w:kern w:val="32"/>
                <w:sz w:val="24"/>
                <w:szCs w:val="24"/>
              </w:rPr>
              <w:lastRenderedPageBreak/>
              <w:t>動機。</w:t>
            </w:r>
          </w:p>
          <w:p w:rsidR="0094559C" w:rsidRPr="00631EF1" w:rsidRDefault="0094559C" w:rsidP="00F62DDF">
            <w:pPr>
              <w:pStyle w:val="6"/>
              <w:numPr>
                <w:ilvl w:val="0"/>
                <w:numId w:val="0"/>
              </w:numPr>
              <w:ind w:rightChars="-31" w:right="-105"/>
              <w:rPr>
                <w:color w:val="000000" w:themeColor="text1"/>
                <w:sz w:val="24"/>
                <w:szCs w:val="24"/>
                <w:highlight w:val="lightGray"/>
              </w:rPr>
            </w:pPr>
          </w:p>
          <w:p w:rsidR="0094559C" w:rsidRPr="00631EF1" w:rsidRDefault="0094559C" w:rsidP="00F62DDF">
            <w:pPr>
              <w:pStyle w:val="6"/>
              <w:numPr>
                <w:ilvl w:val="0"/>
                <w:numId w:val="0"/>
              </w:numPr>
              <w:ind w:rightChars="-31" w:right="-105"/>
              <w:rPr>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校事調查報告</w:t>
            </w:r>
          </w:p>
          <w:p w:rsidR="0094559C" w:rsidRPr="00631EF1" w:rsidRDefault="0094559C" w:rsidP="00F62DDF">
            <w:pPr>
              <w:pStyle w:val="6"/>
              <w:numPr>
                <w:ilvl w:val="0"/>
                <w:numId w:val="0"/>
              </w:numPr>
              <w:ind w:rightChars="-31" w:right="-105"/>
              <w:rPr>
                <w:color w:val="000000" w:themeColor="text1"/>
                <w:sz w:val="24"/>
                <w:szCs w:val="24"/>
              </w:rPr>
            </w:pPr>
            <w:r w:rsidRPr="00631EF1">
              <w:rPr>
                <w:rFonts w:hint="eastAsia"/>
                <w:color w:val="000000" w:themeColor="text1"/>
                <w:sz w:val="24"/>
                <w:szCs w:val="24"/>
              </w:rPr>
              <w:t>1.Ｃ生於調查會議表示：</w:t>
            </w:r>
          </w:p>
          <w:p w:rsidR="0094559C" w:rsidRPr="00631EF1" w:rsidRDefault="0094559C" w:rsidP="00F62DDF">
            <w:pPr>
              <w:overflowPunct/>
              <w:adjustRightInd w:val="0"/>
              <w:ind w:left="367" w:hangingChars="141" w:hanging="367"/>
              <w:rPr>
                <w:rFonts w:hAnsi="標楷體" w:cs="HiddenHorzOCR"/>
                <w:color w:val="000000" w:themeColor="text1"/>
                <w:kern w:val="0"/>
                <w:sz w:val="24"/>
                <w:szCs w:val="24"/>
              </w:rPr>
            </w:pPr>
            <w:r w:rsidRPr="00631EF1">
              <w:rPr>
                <w:rFonts w:hint="eastAsia"/>
                <w:color w:val="000000" w:themeColor="text1"/>
                <w:sz w:val="24"/>
                <w:szCs w:val="24"/>
              </w:rPr>
              <w:t>(1</w:t>
            </w:r>
            <w:r w:rsidRPr="00631EF1">
              <w:rPr>
                <w:color w:val="000000" w:themeColor="text1"/>
                <w:sz w:val="24"/>
                <w:szCs w:val="24"/>
              </w:rPr>
              <w:t>)</w:t>
            </w:r>
            <w:r w:rsidRPr="00631EF1">
              <w:rPr>
                <w:rFonts w:hint="eastAsia"/>
                <w:color w:val="000000" w:themeColor="text1"/>
                <w:sz w:val="24"/>
                <w:szCs w:val="24"/>
              </w:rPr>
              <w:t>Ｃ生</w:t>
            </w:r>
            <w:r w:rsidRPr="00631EF1">
              <w:rPr>
                <w:rFonts w:hAnsi="標楷體" w:cs="HiddenHorzOCR" w:hint="eastAsia"/>
                <w:color w:val="000000" w:themeColor="text1"/>
                <w:kern w:val="0"/>
                <w:sz w:val="24"/>
                <w:szCs w:val="24"/>
              </w:rPr>
              <w:t>因</w:t>
            </w:r>
            <w:r w:rsidRPr="00631EF1">
              <w:rPr>
                <w:rFonts w:hAnsi="標楷體" w:cs="HiddenHorzOCR"/>
                <w:color w:val="000000" w:themeColor="text1"/>
                <w:kern w:val="0"/>
                <w:sz w:val="24"/>
                <w:szCs w:val="24"/>
              </w:rPr>
              <w:t>110</w:t>
            </w:r>
            <w:r w:rsidRPr="00631EF1">
              <w:rPr>
                <w:rFonts w:hAnsi="標楷體" w:cs="HiddenHorzOCR" w:hint="eastAsia"/>
                <w:color w:val="000000" w:themeColor="text1"/>
                <w:kern w:val="0"/>
                <w:sz w:val="24"/>
                <w:szCs w:val="24"/>
              </w:rPr>
              <w:t>年</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月</w:t>
            </w:r>
            <w:r w:rsidRPr="00631EF1">
              <w:rPr>
                <w:rFonts w:hAnsi="標楷體" w:cs="HiddenHorzOCR"/>
                <w:color w:val="000000" w:themeColor="text1"/>
                <w:kern w:val="0"/>
                <w:sz w:val="24"/>
                <w:szCs w:val="24"/>
              </w:rPr>
              <w:t>8</w:t>
            </w:r>
            <w:r w:rsidRPr="00631EF1">
              <w:rPr>
                <w:rFonts w:hAnsi="標楷體" w:cs="HiddenHorzOCR" w:hint="eastAsia"/>
                <w:color w:val="000000" w:themeColor="text1"/>
                <w:kern w:val="0"/>
                <w:sz w:val="24"/>
                <w:szCs w:val="24"/>
              </w:rPr>
              <w:t>日之網路留言事件，遭甲</w:t>
            </w:r>
            <w:r w:rsidRPr="00631EF1">
              <w:rPr>
                <w:rFonts w:hAnsi="標楷體" w:cs="新細明體" w:hint="eastAsia"/>
                <w:color w:val="000000" w:themeColor="text1"/>
                <w:kern w:val="0"/>
                <w:sz w:val="24"/>
                <w:szCs w:val="24"/>
              </w:rPr>
              <w:t>師</w:t>
            </w:r>
            <w:r w:rsidRPr="00631EF1">
              <w:rPr>
                <w:rFonts w:hAnsi="標楷體" w:cs="HiddenHorzOCR" w:hint="eastAsia"/>
                <w:color w:val="000000" w:themeColor="text1"/>
                <w:kern w:val="0"/>
                <w:sz w:val="24"/>
                <w:szCs w:val="24"/>
              </w:rPr>
              <w:t>每日帶至校</w:t>
            </w:r>
            <w:r w:rsidRPr="00631EF1">
              <w:rPr>
                <w:rFonts w:hAnsi="標楷體" w:cs="新細明體" w:hint="eastAsia"/>
                <w:color w:val="000000" w:themeColor="text1"/>
                <w:kern w:val="0"/>
                <w:sz w:val="24"/>
                <w:szCs w:val="24"/>
              </w:rPr>
              <w:t>園</w:t>
            </w:r>
            <w:r w:rsidRPr="00631EF1">
              <w:rPr>
                <w:rFonts w:hAnsi="標楷體" w:cs="HiddenHorzOCR" w:hint="eastAsia"/>
                <w:color w:val="000000" w:themeColor="text1"/>
                <w:kern w:val="0"/>
                <w:sz w:val="24"/>
                <w:szCs w:val="24"/>
              </w:rPr>
              <w:t>偏僻處如仁愛</w:t>
            </w:r>
            <w:r w:rsidRPr="00631EF1">
              <w:rPr>
                <w:rFonts w:hAnsi="標楷體" w:cs="HiddenHorzOCR"/>
                <w:color w:val="000000" w:themeColor="text1"/>
                <w:kern w:val="0"/>
                <w:sz w:val="24"/>
                <w:szCs w:val="24"/>
              </w:rPr>
              <w:t>1</w:t>
            </w:r>
            <w:r w:rsidRPr="00631EF1">
              <w:rPr>
                <w:rFonts w:hAnsi="標楷體" w:cs="HiddenHorzOCR" w:hint="eastAsia"/>
                <w:color w:val="000000" w:themeColor="text1"/>
                <w:kern w:val="0"/>
                <w:sz w:val="24"/>
                <w:szCs w:val="24"/>
              </w:rPr>
              <w:t>樓、</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樓廁所詢問，有次更被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詢問一整天，直至因疫情停課而停止，惟未因此事件因此受處罰，並說明只要有留言的學生，皆有被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詢問。</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之家長補充說明</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曾有</w:t>
            </w:r>
            <w:r w:rsidRPr="00631EF1">
              <w:rPr>
                <w:rFonts w:hAnsi="標楷體" w:cs="新細明體" w:hint="eastAsia"/>
                <w:color w:val="000000" w:themeColor="text1"/>
                <w:kern w:val="0"/>
                <w:sz w:val="24"/>
                <w:szCs w:val="24"/>
              </w:rPr>
              <w:t>恐嚇</w:t>
            </w:r>
            <w:r w:rsidRPr="00631EF1">
              <w:rPr>
                <w:rFonts w:hAnsi="標楷體" w:cs="HiddenHorzOCR" w:hint="eastAsia"/>
                <w:color w:val="000000" w:themeColor="text1"/>
                <w:kern w:val="0"/>
                <w:sz w:val="24"/>
                <w:szCs w:val="24"/>
              </w:rPr>
              <w:t>學生如果不老實陳述，就會將學生送去警察局處理之行為。</w:t>
            </w:r>
          </w:p>
          <w:p w:rsidR="0094559C" w:rsidRPr="00631EF1" w:rsidRDefault="0094559C" w:rsidP="00F62DDF">
            <w:pPr>
              <w:overflowPunct/>
              <w:adjustRightInd w:val="0"/>
              <w:ind w:left="395" w:hangingChars="152" w:hanging="395"/>
              <w:rPr>
                <w:rFonts w:hAnsi="標楷體"/>
                <w:color w:val="000000" w:themeColor="text1"/>
                <w:sz w:val="24"/>
                <w:szCs w:val="24"/>
              </w:rPr>
            </w:pPr>
            <w:r w:rsidRPr="00631EF1">
              <w:rPr>
                <w:rFonts w:hAnsi="標楷體" w:hint="eastAsia"/>
                <w:color w:val="000000" w:themeColor="text1"/>
                <w:sz w:val="24"/>
                <w:szCs w:val="24"/>
              </w:rPr>
              <w:t>(</w:t>
            </w:r>
            <w:r w:rsidRPr="00631EF1">
              <w:rPr>
                <w:rFonts w:hAnsi="標楷體"/>
                <w:color w:val="000000" w:themeColor="text1"/>
                <w:sz w:val="24"/>
                <w:szCs w:val="24"/>
              </w:rPr>
              <w:t>2)</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之家長另提供</w:t>
            </w:r>
            <w:r w:rsidRPr="00631EF1">
              <w:rPr>
                <w:rFonts w:hAnsi="標楷體" w:cs="新細明體" w:hint="eastAsia"/>
                <w:color w:val="000000" w:themeColor="text1"/>
                <w:kern w:val="0"/>
                <w:sz w:val="24"/>
                <w:szCs w:val="24"/>
              </w:rPr>
              <w:t>網</w:t>
            </w:r>
            <w:r w:rsidRPr="00631EF1">
              <w:rPr>
                <w:rFonts w:hAnsi="標楷體" w:cs="HiddenHorzOCR" w:hint="eastAsia"/>
                <w:color w:val="000000" w:themeColor="text1"/>
                <w:kern w:val="0"/>
                <w:sz w:val="24"/>
                <w:szCs w:val="24"/>
              </w:rPr>
              <w:t>路留言</w:t>
            </w:r>
            <w:r w:rsidRPr="00631EF1">
              <w:rPr>
                <w:rFonts w:hAnsi="標楷體" w:cs="新細明體" w:hint="eastAsia"/>
                <w:color w:val="000000" w:themeColor="text1"/>
                <w:kern w:val="0"/>
                <w:sz w:val="24"/>
                <w:szCs w:val="24"/>
              </w:rPr>
              <w:t>截圖，</w:t>
            </w:r>
            <w:r w:rsidRPr="00631EF1">
              <w:rPr>
                <w:rFonts w:hAnsi="標楷體" w:cs="HiddenHorzOCR" w:hint="eastAsia"/>
                <w:color w:val="000000" w:themeColor="text1"/>
                <w:kern w:val="0"/>
                <w:sz w:val="24"/>
                <w:szCs w:val="24"/>
              </w:rPr>
              <w:t>並表示</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有上課鐘響後將學生帶離教室詢問，已影響學生之受教權，且質疑</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利用職權調閱監視器是否符合規定？將學生帶至</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樓廁所規避</w:t>
            </w:r>
            <w:r w:rsidRPr="00631EF1">
              <w:rPr>
                <w:rFonts w:hAnsi="標楷體" w:cs="新細明體" w:hint="eastAsia"/>
                <w:color w:val="000000" w:themeColor="text1"/>
                <w:kern w:val="0"/>
                <w:sz w:val="24"/>
                <w:szCs w:val="24"/>
              </w:rPr>
              <w:t>攝影機</w:t>
            </w:r>
            <w:r w:rsidRPr="00631EF1">
              <w:rPr>
                <w:rFonts w:hAnsi="標楷體" w:cs="HiddenHorzOCR" w:hint="eastAsia"/>
                <w:color w:val="000000" w:themeColor="text1"/>
                <w:kern w:val="0"/>
                <w:sz w:val="24"/>
                <w:szCs w:val="24"/>
              </w:rPr>
              <w:t>，是否有安全上之問題或肢體接觸進而導致意外之發生？一般學生被帶至</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樓問話都會害怕，而且</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會將情形告訴柔道隊教練，</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會擔心因此受到處罰。而</w:t>
            </w:r>
            <w:r w:rsidRPr="00631EF1">
              <w:rPr>
                <w:rFonts w:hAnsi="標楷體" w:cs="新細明體" w:hint="eastAsia"/>
                <w:color w:val="000000" w:themeColor="text1"/>
                <w:kern w:val="0"/>
                <w:sz w:val="24"/>
                <w:szCs w:val="24"/>
              </w:rPr>
              <w:t>Ｃ生</w:t>
            </w:r>
            <w:r w:rsidRPr="00631EF1">
              <w:rPr>
                <w:rFonts w:hAnsi="標楷體" w:cs="HiddenHorzOCR" w:hint="eastAsia"/>
                <w:color w:val="000000" w:themeColor="text1"/>
                <w:kern w:val="0"/>
                <w:sz w:val="24"/>
                <w:szCs w:val="24"/>
              </w:rPr>
              <w:t>之家長係因疫情停課期間，</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向其表示再不轉學會被</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逼死，</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之家長方為</w:t>
            </w:r>
            <w:r w:rsidRPr="00631EF1">
              <w:rPr>
                <w:rFonts w:hAnsi="標楷體" w:hint="eastAsia"/>
                <w:color w:val="000000" w:themeColor="text1"/>
                <w:sz w:val="24"/>
                <w:szCs w:val="24"/>
              </w:rPr>
              <w:t>Ｃ生</w:t>
            </w:r>
            <w:r w:rsidRPr="00631EF1">
              <w:rPr>
                <w:rFonts w:hAnsi="標楷體" w:cs="HiddenHorzOCR" w:hint="eastAsia"/>
                <w:color w:val="000000" w:themeColor="text1"/>
                <w:kern w:val="0"/>
                <w:sz w:val="24"/>
                <w:szCs w:val="24"/>
              </w:rPr>
              <w:t>辦理轉學手續。</w:t>
            </w:r>
          </w:p>
          <w:p w:rsidR="0094559C" w:rsidRPr="00631EF1" w:rsidRDefault="0094559C" w:rsidP="00F62DDF">
            <w:pPr>
              <w:pStyle w:val="6"/>
              <w:numPr>
                <w:ilvl w:val="0"/>
                <w:numId w:val="0"/>
              </w:numPr>
              <w:ind w:rightChars="-31" w:right="-105"/>
              <w:rPr>
                <w:color w:val="000000" w:themeColor="text1"/>
                <w:sz w:val="24"/>
                <w:szCs w:val="24"/>
              </w:rPr>
            </w:pPr>
          </w:p>
          <w:p w:rsidR="0094559C" w:rsidRPr="00631EF1" w:rsidRDefault="0094559C" w:rsidP="0094559C">
            <w:pPr>
              <w:pStyle w:val="afb"/>
              <w:numPr>
                <w:ilvl w:val="0"/>
                <w:numId w:val="20"/>
              </w:numPr>
              <w:overflowPunct/>
              <w:adjustRightInd w:val="0"/>
              <w:ind w:leftChars="0"/>
              <w:jc w:val="left"/>
              <w:rPr>
                <w:color w:val="000000" w:themeColor="text1"/>
                <w:sz w:val="24"/>
                <w:szCs w:val="24"/>
              </w:rPr>
            </w:pPr>
            <w:r w:rsidRPr="00631EF1">
              <w:rPr>
                <w:rFonts w:hint="eastAsia"/>
                <w:color w:val="000000" w:themeColor="text1"/>
                <w:sz w:val="24"/>
                <w:szCs w:val="24"/>
              </w:rPr>
              <w:t>Ｄ生於調查會議表示：</w:t>
            </w:r>
          </w:p>
          <w:p w:rsidR="0094559C" w:rsidRPr="00631EF1" w:rsidRDefault="0094559C" w:rsidP="0094559C">
            <w:pPr>
              <w:pStyle w:val="afb"/>
              <w:numPr>
                <w:ilvl w:val="0"/>
                <w:numId w:val="21"/>
              </w:numPr>
              <w:overflowPunct/>
              <w:adjustRightInd w:val="0"/>
              <w:ind w:leftChars="0" w:left="317"/>
              <w:jc w:val="left"/>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就網路留言事件表示，係因柔道隊已退隊之學生家長在網路上之發言並非事</w:t>
            </w:r>
            <w:r w:rsidRPr="00631EF1">
              <w:rPr>
                <w:rFonts w:hAnsi="標楷體" w:cs="HiddenHorzOCR" w:hint="eastAsia"/>
                <w:color w:val="000000" w:themeColor="text1"/>
                <w:kern w:val="0"/>
                <w:sz w:val="24"/>
                <w:szCs w:val="24"/>
              </w:rPr>
              <w:lastRenderedPageBreak/>
              <w:t>實，故有在該名家長的貼文底下留言，而在某一次社團課結束後，甲師將其帶至5樓廁所逼問該則留言是否經人指使？並表示要依刑法之規定，報警抓Ｄ生。</w:t>
            </w:r>
          </w:p>
          <w:p w:rsidR="0094559C" w:rsidRPr="00631EF1" w:rsidRDefault="0094559C" w:rsidP="0094559C">
            <w:pPr>
              <w:pStyle w:val="afb"/>
              <w:numPr>
                <w:ilvl w:val="0"/>
                <w:numId w:val="21"/>
              </w:numPr>
              <w:overflowPunct/>
              <w:adjustRightInd w:val="0"/>
              <w:ind w:leftChars="0" w:left="317"/>
              <w:jc w:val="left"/>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Ｄ生之家長補充，Ｄ生未曾向其說明此事，然因甲師將Ｄ生帶至頂樓，Ｄ生之家長才決定為Ｄ生申請轉學。</w:t>
            </w:r>
          </w:p>
          <w:p w:rsidR="0094559C" w:rsidRPr="00631EF1" w:rsidRDefault="0094559C" w:rsidP="00F62DDF">
            <w:pPr>
              <w:overflowPunct/>
              <w:adjustRightInd w:val="0"/>
              <w:jc w:val="left"/>
              <w:rPr>
                <w:rFonts w:hAnsi="標楷體" w:cs="HiddenHorzOCR"/>
                <w:color w:val="000000" w:themeColor="text1"/>
                <w:kern w:val="0"/>
                <w:sz w:val="24"/>
                <w:szCs w:val="24"/>
              </w:rPr>
            </w:pPr>
          </w:p>
          <w:p w:rsidR="0094559C" w:rsidRPr="00631EF1" w:rsidRDefault="0094559C" w:rsidP="00F62DDF">
            <w:pPr>
              <w:pStyle w:val="6"/>
              <w:numPr>
                <w:ilvl w:val="0"/>
                <w:numId w:val="0"/>
              </w:numPr>
              <w:ind w:rightChars="-31" w:right="-105"/>
              <w:rPr>
                <w:color w:val="000000" w:themeColor="text1"/>
                <w:sz w:val="24"/>
                <w:szCs w:val="24"/>
              </w:rPr>
            </w:pPr>
            <w:r w:rsidRPr="00631EF1">
              <w:rPr>
                <w:rFonts w:hint="eastAsia"/>
                <w:color w:val="000000" w:themeColor="text1"/>
                <w:sz w:val="24"/>
                <w:szCs w:val="24"/>
              </w:rPr>
              <w:t>3.Ｂ生於調查會議表示：</w:t>
            </w:r>
          </w:p>
          <w:p w:rsidR="0094559C" w:rsidRPr="00631EF1" w:rsidRDefault="0094559C" w:rsidP="00F62DDF">
            <w:pPr>
              <w:overflowPunct/>
              <w:adjustRightInd w:val="0"/>
              <w:ind w:leftChars="75" w:left="255"/>
              <w:rPr>
                <w:color w:val="000000" w:themeColor="text1"/>
                <w:sz w:val="24"/>
                <w:szCs w:val="24"/>
              </w:rPr>
            </w:pPr>
            <w:r w:rsidRPr="00631EF1">
              <w:rPr>
                <w:rFonts w:hAnsi="Arial" w:hint="eastAsia"/>
                <w:color w:val="000000" w:themeColor="text1"/>
                <w:spacing w:val="-6"/>
                <w:kern w:val="32"/>
                <w:sz w:val="24"/>
                <w:szCs w:val="24"/>
              </w:rPr>
              <w:t>甲師曾有一次為此將Ｂ生帶至</w:t>
            </w:r>
            <w:r w:rsidRPr="00631EF1">
              <w:rPr>
                <w:rFonts w:hAnsi="Arial"/>
                <w:color w:val="000000" w:themeColor="text1"/>
                <w:spacing w:val="-6"/>
                <w:kern w:val="32"/>
                <w:sz w:val="24"/>
                <w:szCs w:val="24"/>
              </w:rPr>
              <w:t>5</w:t>
            </w:r>
            <w:r w:rsidRPr="00631EF1">
              <w:rPr>
                <w:rFonts w:hAnsi="Arial" w:hint="eastAsia"/>
                <w:color w:val="000000" w:themeColor="text1"/>
                <w:spacing w:val="-6"/>
                <w:kern w:val="32"/>
                <w:sz w:val="24"/>
                <w:szCs w:val="24"/>
              </w:rPr>
              <w:t>樓仁愛廁所詢問Ｂ生該則網路留言是否係經家長指使？且甲師之前因其他事件調查後，目前仍持續擔任學務主任一職，Ｂ生因此仍感到害怕</w:t>
            </w:r>
            <w:r w:rsidRPr="00631EF1">
              <w:rPr>
                <w:rFonts w:ascii="HiddenHorzOCR" w:eastAsia="HiddenHorzOCR" w:cs="HiddenHorzOCR" w:hint="eastAsia"/>
                <w:color w:val="000000" w:themeColor="text1"/>
                <w:kern w:val="0"/>
                <w:sz w:val="19"/>
                <w:szCs w:val="19"/>
              </w:rPr>
              <w:t>。</w:t>
            </w:r>
          </w:p>
        </w:tc>
        <w:tc>
          <w:tcPr>
            <w:tcW w:w="2977" w:type="dxa"/>
          </w:tcPr>
          <w:p w:rsidR="0094559C" w:rsidRPr="00631EF1" w:rsidRDefault="0094559C" w:rsidP="00F62DDF">
            <w:pPr>
              <w:pStyle w:val="6"/>
              <w:numPr>
                <w:ilvl w:val="0"/>
                <w:numId w:val="0"/>
              </w:numPr>
              <w:ind w:left="-57" w:rightChars="-31" w:right="-105"/>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霸凌調查報告</w:t>
            </w:r>
          </w:p>
          <w:p w:rsidR="0094559C" w:rsidRPr="00631EF1" w:rsidRDefault="0094559C" w:rsidP="00F62DDF">
            <w:pPr>
              <w:overflowPunct/>
              <w:adjustRightInd w:val="0"/>
              <w:ind w:leftChars="23" w:left="78" w:rightChars="-37" w:right="-126" w:firstLineChars="1" w:firstLine="3"/>
              <w:jc w:val="left"/>
              <w:rPr>
                <w:rFonts w:hAnsi="Arial"/>
                <w:color w:val="000000" w:themeColor="text1"/>
                <w:kern w:val="32"/>
                <w:sz w:val="24"/>
                <w:szCs w:val="24"/>
              </w:rPr>
            </w:pPr>
            <w:r w:rsidRPr="00631EF1">
              <w:rPr>
                <w:rFonts w:hAnsi="Arial" w:hint="eastAsia"/>
                <w:color w:val="000000" w:themeColor="text1"/>
                <w:kern w:val="32"/>
                <w:sz w:val="24"/>
                <w:szCs w:val="24"/>
              </w:rPr>
              <w:t>1.甲師：（問：另外一件事情，臉書上有一則留言可能關於你的留言，您有把Ａ生同學找到廁所去問語，一直反覆問是不是他留的，有這回事嗎？）報告委員沒有這回事……。(問：這些留言都不重要，我要問的是你有沒有因為這些留言找同學去問話？）報告委員完全沒有，我沒有找他，我有找</w:t>
            </w:r>
            <w:r w:rsidRPr="00631EF1">
              <w:rPr>
                <w:rFonts w:hAnsi="Arial"/>
                <w:color w:val="000000" w:themeColor="text1"/>
                <w:kern w:val="32"/>
                <w:sz w:val="24"/>
                <w:szCs w:val="24"/>
              </w:rPr>
              <w:t>Ｇ生</w:t>
            </w:r>
            <w:r w:rsidRPr="00631EF1">
              <w:rPr>
                <w:rFonts w:hAnsi="Arial" w:hint="eastAsia"/>
                <w:color w:val="000000" w:themeColor="text1"/>
                <w:kern w:val="32"/>
                <w:sz w:val="24"/>
                <w:szCs w:val="24"/>
              </w:rPr>
              <w:t>、Ｃ生、Ｄ生，我只有找這3位而已。（問：你有沒有在跟這個孩子談話的時候，不斷重複語帶威脅的說你在不承認你就要負法律責任，不要以為沒事，有這回事？）我沒有找過他的小孩……。(問：</w:t>
            </w:r>
            <w:r w:rsidRPr="00631EF1">
              <w:rPr>
                <w:rFonts w:hAnsi="Arial" w:hint="eastAsia"/>
                <w:color w:val="000000" w:themeColor="text1"/>
                <w:kern w:val="32"/>
                <w:sz w:val="24"/>
                <w:szCs w:val="24"/>
              </w:rPr>
              <w:lastRenderedPageBreak/>
              <w:t>我剛是問你說你帶他到</w:t>
            </w:r>
            <w:r w:rsidRPr="00631EF1">
              <w:rPr>
                <w:rFonts w:hAnsi="Arial"/>
                <w:color w:val="000000" w:themeColor="text1"/>
                <w:kern w:val="32"/>
                <w:sz w:val="24"/>
                <w:szCs w:val="24"/>
              </w:rPr>
              <w:t>5</w:t>
            </w:r>
            <w:r w:rsidRPr="00631EF1">
              <w:rPr>
                <w:rFonts w:hAnsi="Arial" w:hint="eastAsia"/>
                <w:color w:val="000000" w:themeColor="text1"/>
                <w:kern w:val="32"/>
                <w:sz w:val="24"/>
                <w:szCs w:val="24"/>
              </w:rPr>
              <w:t>樓的那個，你不承認你要負法律責任？）我沒有講過這樣的話，你不用負法律責任啊，我只是提醒他發言要謹慎，我沒有任何的處罰或威脅。</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◎霸凌重啟調查報告</w:t>
            </w:r>
          </w:p>
          <w:p w:rsidR="0094559C" w:rsidRPr="00631EF1" w:rsidRDefault="0094559C" w:rsidP="00F62DDF">
            <w:pPr>
              <w:pStyle w:val="6"/>
              <w:numPr>
                <w:ilvl w:val="0"/>
                <w:numId w:val="0"/>
              </w:numPr>
              <w:ind w:firstLineChars="57" w:firstLine="148"/>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pStyle w:val="6"/>
              <w:numPr>
                <w:ilvl w:val="0"/>
                <w:numId w:val="0"/>
              </w:numPr>
              <w:ind w:leftChars="56" w:left="190"/>
              <w:rPr>
                <w:color w:val="000000" w:themeColor="text1"/>
                <w:sz w:val="24"/>
                <w:szCs w:val="24"/>
              </w:rPr>
            </w:pPr>
            <w:r w:rsidRPr="00631EF1">
              <w:rPr>
                <w:rFonts w:hint="eastAsia"/>
                <w:color w:val="000000" w:themeColor="text1"/>
                <w:spacing w:val="-6"/>
                <w:sz w:val="24"/>
                <w:szCs w:val="24"/>
              </w:rPr>
              <w:t>於重啟調查訪談時稱：「○女士的小孩子(指Ｂ生)我根本沒有找過他。」</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p>
          <w:p w:rsidR="0094559C" w:rsidRPr="00631EF1" w:rsidRDefault="0094559C" w:rsidP="00F62DDF">
            <w:pPr>
              <w:pStyle w:val="6"/>
              <w:numPr>
                <w:ilvl w:val="0"/>
                <w:numId w:val="0"/>
              </w:numPr>
              <w:ind w:leftChars="-31" w:left="1044" w:rightChars="-31" w:right="-105" w:hanging="1149"/>
              <w:rPr>
                <w:rFonts w:hAnsi="Times New Roman"/>
                <w:color w:val="000000" w:themeColor="text1"/>
                <w:kern w:val="2"/>
                <w:sz w:val="24"/>
                <w:szCs w:val="24"/>
              </w:rPr>
            </w:pPr>
            <w:r w:rsidRPr="00631EF1">
              <w:rPr>
                <w:rFonts w:hAnsi="Times New Roman" w:hint="eastAsia"/>
                <w:color w:val="000000" w:themeColor="text1"/>
                <w:kern w:val="2"/>
                <w:sz w:val="24"/>
                <w:szCs w:val="24"/>
              </w:rPr>
              <w:t>◎校事調查報告</w:t>
            </w:r>
          </w:p>
          <w:p w:rsidR="0094559C" w:rsidRPr="00631EF1" w:rsidRDefault="0094559C" w:rsidP="00F62DDF">
            <w:pPr>
              <w:pStyle w:val="6"/>
              <w:numPr>
                <w:ilvl w:val="0"/>
                <w:numId w:val="0"/>
              </w:numPr>
              <w:rPr>
                <w:color w:val="000000" w:themeColor="text1"/>
                <w:sz w:val="24"/>
                <w:szCs w:val="24"/>
              </w:rPr>
            </w:pPr>
            <w:r w:rsidRPr="00631EF1">
              <w:rPr>
                <w:rFonts w:hint="eastAsia"/>
                <w:color w:val="000000" w:themeColor="text1"/>
                <w:sz w:val="24"/>
                <w:szCs w:val="24"/>
              </w:rPr>
              <w:t>甲師：</w:t>
            </w:r>
          </w:p>
          <w:p w:rsidR="0094559C" w:rsidRPr="00631EF1" w:rsidRDefault="0094559C" w:rsidP="00F62DDF">
            <w:pPr>
              <w:overflowPunct/>
              <w:adjustRightInd w:val="0"/>
              <w:ind w:leftChars="10" w:left="320" w:hangingChars="110" w:hanging="286"/>
              <w:rPr>
                <w:rFonts w:hAnsi="標楷體" w:cs="HiddenHorzOCR"/>
                <w:color w:val="000000" w:themeColor="text1"/>
                <w:kern w:val="0"/>
                <w:sz w:val="24"/>
                <w:szCs w:val="24"/>
              </w:rPr>
            </w:pPr>
            <w:r w:rsidRPr="00631EF1">
              <w:rPr>
                <w:rFonts w:hAnsi="標楷體" w:cs="HiddenHorzOCR" w:hint="eastAsia"/>
                <w:color w:val="000000" w:themeColor="text1"/>
                <w:kern w:val="0"/>
                <w:sz w:val="24"/>
                <w:szCs w:val="24"/>
              </w:rPr>
              <w:t>1.以網路留言詢間學生事件，因</w:t>
            </w:r>
            <w:r w:rsidRPr="00631EF1">
              <w:rPr>
                <w:rFonts w:hAnsi="標楷體" w:cs="HiddenHorzOCR"/>
                <w:color w:val="000000" w:themeColor="text1"/>
                <w:kern w:val="0"/>
                <w:sz w:val="24"/>
                <w:szCs w:val="24"/>
              </w:rPr>
              <w:t>110</w:t>
            </w:r>
            <w:r w:rsidRPr="00631EF1">
              <w:rPr>
                <w:rFonts w:hAnsi="標楷體" w:cs="HiddenHorzOCR" w:hint="eastAsia"/>
                <w:color w:val="000000" w:themeColor="text1"/>
                <w:kern w:val="0"/>
                <w:sz w:val="24"/>
                <w:szCs w:val="24"/>
              </w:rPr>
              <w:t>年</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月初，柔道隊之轉學家長曾在網路上發言，並請</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暸解學生之狀況，故</w:t>
            </w:r>
            <w:r w:rsidRPr="00631EF1">
              <w:rPr>
                <w:rFonts w:hAnsi="標楷體" w:cs="新細明體" w:hint="eastAsia"/>
                <w:color w:val="000000" w:themeColor="text1"/>
                <w:kern w:val="0"/>
                <w:sz w:val="24"/>
                <w:szCs w:val="24"/>
              </w:rPr>
              <w:t>甲師</w:t>
            </w:r>
            <w:r w:rsidRPr="00631EF1">
              <w:rPr>
                <w:rFonts w:hAnsi="標楷體" w:cs="HiddenHorzOCR" w:hint="eastAsia"/>
                <w:color w:val="000000" w:themeColor="text1"/>
                <w:kern w:val="0"/>
                <w:sz w:val="24"/>
                <w:szCs w:val="24"/>
              </w:rPr>
              <w:t>因而詢問</w:t>
            </w:r>
            <w:r w:rsidRPr="00631EF1">
              <w:rPr>
                <w:rFonts w:hAnsi="標楷體" w:cs="新細明體" w:hint="eastAsia"/>
                <w:color w:val="000000" w:themeColor="text1"/>
                <w:kern w:val="0"/>
                <w:sz w:val="24"/>
                <w:szCs w:val="24"/>
              </w:rPr>
              <w:t>Ｃ生、Ｄ生</w:t>
            </w:r>
            <w:r w:rsidRPr="00631EF1">
              <w:rPr>
                <w:rFonts w:hAnsi="標楷體" w:cs="HiddenHorzOCR" w:hint="eastAsia"/>
                <w:color w:val="000000" w:themeColor="text1"/>
                <w:kern w:val="0"/>
                <w:sz w:val="24"/>
                <w:szCs w:val="24"/>
              </w:rPr>
              <w:t>，應無詢問</w:t>
            </w:r>
            <w:r w:rsidRPr="00631EF1">
              <w:rPr>
                <w:rFonts w:hAnsi="標楷體" w:cs="新細明體" w:hint="eastAsia"/>
                <w:color w:val="000000" w:themeColor="text1"/>
                <w:kern w:val="0"/>
                <w:sz w:val="24"/>
                <w:szCs w:val="24"/>
              </w:rPr>
              <w:t>Ｂ生</w:t>
            </w:r>
            <w:r w:rsidRPr="00631EF1">
              <w:rPr>
                <w:rFonts w:hAnsi="標楷體" w:cs="HiddenHorzOCR" w:hint="eastAsia"/>
                <w:color w:val="000000" w:themeColor="text1"/>
                <w:kern w:val="0"/>
                <w:sz w:val="24"/>
                <w:szCs w:val="24"/>
              </w:rPr>
              <w:t>，詢問之地點亦非頂樓，而係有監視器可照到之</w:t>
            </w:r>
            <w:r w:rsidRPr="00631EF1">
              <w:rPr>
                <w:rFonts w:hAnsi="標楷體" w:cs="HiddenHorzOCR"/>
                <w:color w:val="000000" w:themeColor="text1"/>
                <w:kern w:val="0"/>
                <w:sz w:val="24"/>
                <w:szCs w:val="24"/>
              </w:rPr>
              <w:t>5</w:t>
            </w:r>
            <w:r w:rsidRPr="00631EF1">
              <w:rPr>
                <w:rFonts w:hAnsi="標楷體" w:cs="HiddenHorzOCR" w:hint="eastAsia"/>
                <w:color w:val="000000" w:themeColor="text1"/>
                <w:kern w:val="0"/>
                <w:sz w:val="24"/>
                <w:szCs w:val="24"/>
              </w:rPr>
              <w:t>樓。</w:t>
            </w:r>
          </w:p>
          <w:p w:rsidR="0094559C" w:rsidRPr="00631EF1" w:rsidRDefault="0094559C" w:rsidP="00F62DDF">
            <w:pPr>
              <w:overflowPunct/>
              <w:adjustRightInd w:val="0"/>
              <w:ind w:left="260" w:hangingChars="100" w:hanging="260"/>
              <w:rPr>
                <w:color w:val="000000" w:themeColor="text1"/>
                <w:sz w:val="24"/>
                <w:szCs w:val="24"/>
              </w:rPr>
            </w:pPr>
            <w:r w:rsidRPr="00631EF1">
              <w:rPr>
                <w:rFonts w:hAnsi="標楷體" w:cs="HiddenHorzOCR" w:hint="eastAsia"/>
                <w:color w:val="000000" w:themeColor="text1"/>
                <w:kern w:val="0"/>
                <w:sz w:val="24"/>
                <w:szCs w:val="24"/>
              </w:rPr>
              <w:t>2.因柔道隊會彼此監督，故係為避免有其他老師再向學生問話。詢問學生之主要問題為</w:t>
            </w:r>
            <w:r w:rsidRPr="00631EF1">
              <w:rPr>
                <w:rFonts w:hAnsi="標楷體" w:cs="HiddenHorzOCR"/>
                <w:color w:val="000000" w:themeColor="text1"/>
                <w:kern w:val="0"/>
                <w:sz w:val="24"/>
                <w:szCs w:val="24"/>
              </w:rPr>
              <w:t>(1)</w:t>
            </w:r>
            <w:r w:rsidRPr="00631EF1">
              <w:rPr>
                <w:rFonts w:hAnsi="標楷體" w:cs="HiddenHorzOCR" w:hint="eastAsia"/>
                <w:color w:val="000000" w:themeColor="text1"/>
                <w:kern w:val="0"/>
                <w:sz w:val="24"/>
                <w:szCs w:val="24"/>
              </w:rPr>
              <w:t>是否係學生自己所為，有無他人</w:t>
            </w:r>
            <w:r w:rsidRPr="00631EF1">
              <w:rPr>
                <w:rFonts w:hAnsi="標楷體" w:cs="新細明體" w:hint="eastAsia"/>
                <w:color w:val="000000" w:themeColor="text1"/>
                <w:kern w:val="0"/>
                <w:sz w:val="24"/>
                <w:szCs w:val="24"/>
              </w:rPr>
              <w:t>指</w:t>
            </w:r>
            <w:r w:rsidRPr="00631EF1">
              <w:rPr>
                <w:rFonts w:hAnsi="標楷體" w:cs="HiddenHorzOCR" w:hint="eastAsia"/>
                <w:color w:val="000000" w:themeColor="text1"/>
                <w:kern w:val="0"/>
                <w:sz w:val="24"/>
                <w:szCs w:val="24"/>
              </w:rPr>
              <w:t>使？（</w:t>
            </w:r>
            <w:r w:rsidRPr="00631EF1">
              <w:rPr>
                <w:rFonts w:hAnsi="標楷體" w:cs="HiddenHorzOCR"/>
                <w:color w:val="000000" w:themeColor="text1"/>
                <w:kern w:val="0"/>
                <w:sz w:val="24"/>
                <w:szCs w:val="24"/>
              </w:rPr>
              <w:t>2</w:t>
            </w:r>
            <w:r w:rsidRPr="00631EF1">
              <w:rPr>
                <w:rFonts w:hAnsi="標楷體" w:cs="HiddenHorzOCR" w:hint="eastAsia"/>
                <w:color w:val="000000" w:themeColor="text1"/>
                <w:kern w:val="0"/>
                <w:sz w:val="24"/>
                <w:szCs w:val="24"/>
              </w:rPr>
              <w:t>）留言動機為何？而學生皆表示係為維護柔道隊。(</w:t>
            </w:r>
            <w:r w:rsidRPr="00631EF1">
              <w:rPr>
                <w:rFonts w:hAnsi="標楷體" w:cs="HiddenHorzOCR"/>
                <w:color w:val="000000" w:themeColor="text1"/>
                <w:kern w:val="0"/>
                <w:sz w:val="24"/>
                <w:szCs w:val="24"/>
              </w:rPr>
              <w:t>3</w:t>
            </w:r>
            <w:r w:rsidRPr="00631EF1">
              <w:rPr>
                <w:rFonts w:hAnsi="標楷體" w:cs="HiddenHorzOCR" w:hint="eastAsia"/>
                <w:color w:val="000000" w:themeColor="text1"/>
                <w:kern w:val="0"/>
                <w:sz w:val="24"/>
                <w:szCs w:val="24"/>
              </w:rPr>
              <w:t>)內容是否屬實？並建議學生網路留言應注意，若內容屬實才可回應。</w:t>
            </w:r>
          </w:p>
        </w:tc>
        <w:tc>
          <w:tcPr>
            <w:tcW w:w="1704" w:type="dxa"/>
          </w:tcPr>
          <w:p w:rsidR="0094559C" w:rsidRPr="00631EF1" w:rsidRDefault="0094559C" w:rsidP="00F62DDF">
            <w:pPr>
              <w:pStyle w:val="6"/>
              <w:numPr>
                <w:ilvl w:val="0"/>
                <w:numId w:val="0"/>
              </w:numPr>
              <w:ind w:leftChars="-14" w:left="202" w:hangingChars="96" w:hanging="250"/>
              <w:rPr>
                <w:color w:val="000000" w:themeColor="text1"/>
                <w:sz w:val="24"/>
                <w:szCs w:val="24"/>
              </w:rPr>
            </w:pPr>
            <w:r w:rsidRPr="00631EF1">
              <w:rPr>
                <w:rFonts w:hAnsi="標楷體" w:hint="eastAsia"/>
                <w:color w:val="000000" w:themeColor="text1"/>
                <w:sz w:val="24"/>
                <w:szCs w:val="24"/>
              </w:rPr>
              <w:lastRenderedPageBreak/>
              <w:t>◎</w:t>
            </w:r>
            <w:r w:rsidRPr="00631EF1">
              <w:rPr>
                <w:rFonts w:hint="eastAsia"/>
                <w:color w:val="000000" w:themeColor="text1"/>
                <w:sz w:val="24"/>
                <w:szCs w:val="24"/>
              </w:rPr>
              <w:t>霸凌小組調查結果:</w:t>
            </w:r>
          </w:p>
          <w:p w:rsidR="0094559C" w:rsidRPr="00631EF1" w:rsidRDefault="0094559C" w:rsidP="0094559C">
            <w:pPr>
              <w:pStyle w:val="6"/>
              <w:numPr>
                <w:ilvl w:val="0"/>
                <w:numId w:val="15"/>
              </w:numPr>
              <w:ind w:left="320" w:hanging="228"/>
              <w:rPr>
                <w:color w:val="000000" w:themeColor="text1"/>
                <w:sz w:val="24"/>
                <w:szCs w:val="24"/>
              </w:rPr>
            </w:pPr>
            <w:r w:rsidRPr="00631EF1">
              <w:rPr>
                <w:color w:val="000000" w:themeColor="text1"/>
                <w:sz w:val="24"/>
                <w:szCs w:val="24"/>
              </w:rPr>
              <w:t>鐵捲門</w:t>
            </w:r>
            <w:r w:rsidRPr="00631EF1">
              <w:rPr>
                <w:rFonts w:hint="eastAsia"/>
                <w:color w:val="000000" w:themeColor="text1"/>
                <w:sz w:val="24"/>
                <w:szCs w:val="24"/>
              </w:rPr>
              <w:t>未</w:t>
            </w:r>
            <w:r w:rsidRPr="00631EF1">
              <w:rPr>
                <w:color w:val="000000" w:themeColor="text1"/>
                <w:sz w:val="24"/>
                <w:szCs w:val="24"/>
              </w:rPr>
              <w:t>打開，無法自樓梯上到</w:t>
            </w:r>
            <w:r w:rsidRPr="00631EF1">
              <w:rPr>
                <w:rFonts w:hint="eastAsia"/>
                <w:color w:val="000000" w:themeColor="text1"/>
                <w:sz w:val="24"/>
                <w:szCs w:val="24"/>
              </w:rPr>
              <w:t>頂</w:t>
            </w:r>
            <w:r w:rsidRPr="00631EF1">
              <w:rPr>
                <w:color w:val="000000" w:themeColor="text1"/>
                <w:sz w:val="24"/>
                <w:szCs w:val="24"/>
              </w:rPr>
              <w:t>摟，因此申請人表示該處係危險的頂樓，學生有可能跳下或被推下之危險此應有誤會。</w:t>
            </w:r>
          </w:p>
          <w:p w:rsidR="0094559C" w:rsidRPr="00631EF1" w:rsidRDefault="0094559C" w:rsidP="0094559C">
            <w:pPr>
              <w:pStyle w:val="6"/>
              <w:numPr>
                <w:ilvl w:val="0"/>
                <w:numId w:val="15"/>
              </w:numPr>
              <w:ind w:left="320" w:hanging="228"/>
              <w:rPr>
                <w:color w:val="000000" w:themeColor="text1"/>
                <w:sz w:val="24"/>
                <w:szCs w:val="24"/>
              </w:rPr>
            </w:pPr>
            <w:r w:rsidRPr="00631EF1">
              <w:rPr>
                <w:rFonts w:hint="eastAsia"/>
                <w:color w:val="000000" w:themeColor="text1"/>
                <w:sz w:val="24"/>
                <w:szCs w:val="24"/>
              </w:rPr>
              <w:t>就受調查人語帶威脅部分，並無證據證明申請人陳述內容為真</w:t>
            </w:r>
            <w:r w:rsidRPr="00631EF1">
              <w:rPr>
                <w:rFonts w:hint="eastAsia"/>
                <w:color w:val="000000" w:themeColor="text1"/>
                <w:sz w:val="24"/>
                <w:szCs w:val="24"/>
              </w:rPr>
              <w:lastRenderedPageBreak/>
              <w:t>實，此部分尚難證明為真實。</w:t>
            </w: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410"/>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霸凌重啟調查結果：</w:t>
            </w:r>
          </w:p>
          <w:p w:rsidR="0094559C" w:rsidRPr="00631EF1" w:rsidRDefault="0094559C" w:rsidP="00F62DDF">
            <w:pPr>
              <w:pStyle w:val="6"/>
              <w:numPr>
                <w:ilvl w:val="0"/>
                <w:numId w:val="0"/>
              </w:numPr>
              <w:ind w:leftChars="52" w:left="177"/>
              <w:rPr>
                <w:color w:val="000000" w:themeColor="text1"/>
                <w:sz w:val="24"/>
                <w:szCs w:val="24"/>
              </w:rPr>
            </w:pPr>
            <w:r w:rsidRPr="00631EF1">
              <w:rPr>
                <w:rFonts w:hint="eastAsia"/>
                <w:color w:val="000000" w:themeColor="text1"/>
                <w:sz w:val="24"/>
                <w:szCs w:val="24"/>
              </w:rPr>
              <w:t>關於將Ｂ生帶到5樓廁所問話一事，受調查人應無找Ｂ生問話的動機，缺乏證據證明受調查人有帶Ｂ生到5樓廁所問話之情形下，無法繼續認定受調查人是否有霸凌行為之事實。</w:t>
            </w: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rPr>
                <w:color w:val="000000" w:themeColor="text1"/>
                <w:sz w:val="24"/>
                <w:szCs w:val="24"/>
              </w:rPr>
            </w:pPr>
          </w:p>
          <w:p w:rsidR="0094559C" w:rsidRPr="00631EF1" w:rsidRDefault="0094559C" w:rsidP="00F62DDF">
            <w:pPr>
              <w:pStyle w:val="6"/>
              <w:numPr>
                <w:ilvl w:val="0"/>
                <w:numId w:val="0"/>
              </w:numPr>
              <w:ind w:leftChars="-14" w:left="202" w:hangingChars="96" w:hanging="250"/>
              <w:rPr>
                <w:rFonts w:hAnsi="標楷體"/>
                <w:color w:val="000000" w:themeColor="text1"/>
                <w:sz w:val="24"/>
                <w:szCs w:val="24"/>
              </w:rPr>
            </w:pPr>
            <w:r w:rsidRPr="00631EF1">
              <w:rPr>
                <w:rFonts w:hAnsi="標楷體" w:hint="eastAsia"/>
                <w:color w:val="000000" w:themeColor="text1"/>
                <w:sz w:val="24"/>
                <w:szCs w:val="24"/>
              </w:rPr>
              <w:t>◎</w:t>
            </w:r>
            <w:r w:rsidRPr="00631EF1">
              <w:rPr>
                <w:rFonts w:hint="eastAsia"/>
                <w:color w:val="000000" w:themeColor="text1"/>
                <w:sz w:val="24"/>
                <w:szCs w:val="24"/>
              </w:rPr>
              <w:t>校事調查結果：</w:t>
            </w:r>
          </w:p>
          <w:p w:rsidR="0094559C" w:rsidRPr="00631EF1" w:rsidRDefault="0094559C" w:rsidP="00F62DDF">
            <w:pPr>
              <w:pStyle w:val="6"/>
              <w:numPr>
                <w:ilvl w:val="0"/>
                <w:numId w:val="0"/>
              </w:numPr>
              <w:ind w:leftChars="52" w:left="177"/>
              <w:rPr>
                <w:color w:val="000000" w:themeColor="text1"/>
                <w:sz w:val="24"/>
                <w:szCs w:val="24"/>
              </w:rPr>
            </w:pPr>
            <w:r w:rsidRPr="00631EF1">
              <w:rPr>
                <w:rFonts w:hint="eastAsia"/>
                <w:color w:val="000000" w:themeColor="text1"/>
                <w:sz w:val="24"/>
                <w:szCs w:val="24"/>
              </w:rPr>
              <w:t>似應有調整之處，惟並未因此構成不當管教。</w:t>
            </w:r>
          </w:p>
        </w:tc>
      </w:tr>
    </w:tbl>
    <w:bookmarkEnd w:id="45"/>
    <w:p w:rsidR="0094559C" w:rsidRPr="00631EF1" w:rsidRDefault="0094559C" w:rsidP="0094559C">
      <w:pPr>
        <w:pStyle w:val="4"/>
        <w:numPr>
          <w:ilvl w:val="0"/>
          <w:numId w:val="0"/>
        </w:numPr>
        <w:ind w:left="-142"/>
        <w:rPr>
          <w:color w:val="000000" w:themeColor="text1"/>
          <w:sz w:val="24"/>
          <w:szCs w:val="24"/>
        </w:rPr>
      </w:pPr>
      <w:r w:rsidRPr="00631EF1">
        <w:rPr>
          <w:rFonts w:hint="eastAsia"/>
          <w:color w:val="000000" w:themeColor="text1"/>
          <w:sz w:val="24"/>
          <w:szCs w:val="24"/>
        </w:rPr>
        <w:lastRenderedPageBreak/>
        <w:t>(資料來源：本院依新北市教育局查復資料彙整)</w:t>
      </w:r>
    </w:p>
    <w:p w:rsidR="0094559C" w:rsidRPr="00631EF1" w:rsidRDefault="0094559C" w:rsidP="0094559C">
      <w:pPr>
        <w:pStyle w:val="4"/>
        <w:numPr>
          <w:ilvl w:val="0"/>
          <w:numId w:val="0"/>
        </w:numPr>
        <w:ind w:left="1701"/>
        <w:rPr>
          <w:color w:val="000000" w:themeColor="text1"/>
        </w:rPr>
      </w:pP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關於上述2項陳訴，經本院訪談關鍵證人後，發現Ａ生被罰半蹲一事，另有Ｅ生、Ｆ生、Ｆ生家長及前組長等多位證人之證詞，均舉證歷歷Ａ生確有被甲師罰半蹲情事(如下表)；此外，關於甲師</w:t>
      </w:r>
      <w:r w:rsidRPr="00631EF1">
        <w:rPr>
          <w:color w:val="000000" w:themeColor="text1"/>
        </w:rPr>
        <w:t>帶</w:t>
      </w:r>
      <w:r w:rsidRPr="00631EF1">
        <w:rPr>
          <w:rFonts w:hint="eastAsia"/>
          <w:color w:val="000000" w:themeColor="text1"/>
        </w:rPr>
        <w:t>學生</w:t>
      </w:r>
      <w:r w:rsidRPr="00631EF1">
        <w:rPr>
          <w:color w:val="000000" w:themeColor="text1"/>
        </w:rPr>
        <w:t>到廁所及頂樓問語並語帶威脅</w:t>
      </w:r>
      <w:r w:rsidRPr="00631EF1">
        <w:rPr>
          <w:rFonts w:hint="eastAsia"/>
          <w:color w:val="000000" w:themeColor="text1"/>
        </w:rPr>
        <w:t>一事，多位學生都舉證甲師恐嚇表示：「要送警察局」、「你講出去就要進行嚴懲」等語，此為學生在課後時段以手機於臉書回應留言之言論，甲師竟為此同一件事找學生到5樓問話多達五、六次以上，即使甲師認為只是「提醒」說話要負責任，但問話態度及頻率已超出學生可容忍的壓力範圍，甚表示會被甲師逼(搞)死而因此轉學，學生遭受甲師受霸凌及不當對待之證據明確，</w:t>
      </w:r>
      <w:r w:rsidRPr="00631EF1">
        <w:rPr>
          <w:rFonts w:hint="eastAsia"/>
          <w:color w:val="000000" w:themeColor="text1"/>
        </w:rPr>
        <w:lastRenderedPageBreak/>
        <w:t>該校亦涉有包庇甲師之嫌。</w:t>
      </w:r>
    </w:p>
    <w:p w:rsidR="0094559C" w:rsidRPr="00631EF1" w:rsidRDefault="0094559C" w:rsidP="0094559C">
      <w:pPr>
        <w:pStyle w:val="3"/>
        <w:numPr>
          <w:ilvl w:val="0"/>
          <w:numId w:val="0"/>
        </w:numPr>
        <w:ind w:left="1361"/>
        <w:rPr>
          <w:color w:val="000000" w:themeColor="text1"/>
        </w:rPr>
      </w:pPr>
    </w:p>
    <w:p w:rsidR="0094559C" w:rsidRPr="00631EF1" w:rsidRDefault="0094559C" w:rsidP="0094559C">
      <w:pPr>
        <w:ind w:leftChars="417" w:left="1418" w:firstLineChars="208" w:firstLine="708"/>
        <w:rPr>
          <w:rFonts w:hAnsi="標楷體"/>
          <w:color w:val="000000" w:themeColor="text1"/>
          <w:szCs w:val="32"/>
          <w:shd w:val="clear" w:color="auto" w:fill="FFFFFF"/>
        </w:rPr>
      </w:pPr>
      <w:r w:rsidRPr="00631EF1">
        <w:rPr>
          <w:rFonts w:hint="eastAsia"/>
          <w:color w:val="000000" w:themeColor="text1"/>
        </w:rPr>
        <w:t>據上所述，</w:t>
      </w:r>
      <w:r w:rsidRPr="00631EF1">
        <w:rPr>
          <w:rFonts w:ascii="新細明體" w:hAnsi="新細明體" w:hint="eastAsia"/>
          <w:color w:val="000000" w:themeColor="text1"/>
        </w:rPr>
        <w:t>本案甲師涉及教師法第</w:t>
      </w:r>
      <w:r w:rsidRPr="00631EF1">
        <w:rPr>
          <w:color w:val="000000" w:themeColor="text1"/>
        </w:rPr>
        <w:t>14</w:t>
      </w:r>
      <w:r w:rsidRPr="00631EF1">
        <w:rPr>
          <w:rFonts w:hint="eastAsia"/>
          <w:color w:val="000000" w:themeColor="text1"/>
        </w:rPr>
        <w:t>條</w:t>
      </w:r>
      <w:r w:rsidRPr="00631EF1">
        <w:rPr>
          <w:rFonts w:ascii="新細明體" w:hAnsi="新細明體" w:hint="eastAsia"/>
          <w:color w:val="000000" w:themeColor="text1"/>
        </w:rPr>
        <w:t>、第</w:t>
      </w:r>
      <w:r w:rsidRPr="00631EF1">
        <w:rPr>
          <w:color w:val="000000" w:themeColor="text1"/>
        </w:rPr>
        <w:t>15</w:t>
      </w:r>
      <w:r w:rsidRPr="00631EF1">
        <w:rPr>
          <w:rFonts w:ascii="新細明體" w:hAnsi="新細明體" w:hint="eastAsia"/>
          <w:color w:val="000000" w:themeColor="text1"/>
        </w:rPr>
        <w:t>條關於體罰或霸凌學生、第</w:t>
      </w:r>
      <w:r w:rsidRPr="00631EF1">
        <w:rPr>
          <w:color w:val="000000" w:themeColor="text1"/>
        </w:rPr>
        <w:t>16</w:t>
      </w:r>
      <w:r w:rsidRPr="00631EF1">
        <w:rPr>
          <w:rFonts w:ascii="新細明體" w:hAnsi="新細明體" w:hint="eastAsia"/>
          <w:color w:val="000000" w:themeColor="text1"/>
        </w:rPr>
        <w:t>條關於不當管教等規定，應依</w:t>
      </w:r>
      <w:r w:rsidRPr="00631EF1">
        <w:rPr>
          <w:rFonts w:hint="eastAsia"/>
          <w:color w:val="000000" w:themeColor="text1"/>
        </w:rPr>
        <w:t>「高級中等以下學校教師解聘不續聘停聘或資遣辦法」第2條第</w:t>
      </w:r>
      <w:r w:rsidRPr="00631EF1">
        <w:rPr>
          <w:color w:val="000000" w:themeColor="text1"/>
        </w:rPr>
        <w:t>3</w:t>
      </w:r>
      <w:r w:rsidRPr="00631EF1">
        <w:rPr>
          <w:rFonts w:hint="eastAsia"/>
          <w:color w:val="000000" w:themeColor="text1"/>
        </w:rPr>
        <w:t>款</w:t>
      </w:r>
      <w:r w:rsidRPr="00631EF1">
        <w:rPr>
          <w:rFonts w:ascii="新細明體" w:hAnsi="新細明體" w:hint="eastAsia"/>
          <w:color w:val="000000" w:themeColor="text1"/>
        </w:rPr>
        <w:t>或第</w:t>
      </w:r>
      <w:r w:rsidRPr="00631EF1">
        <w:rPr>
          <w:rFonts w:ascii="新細明體" w:hAnsi="新細明體" w:hint="eastAsia"/>
          <w:color w:val="000000" w:themeColor="text1"/>
        </w:rPr>
        <w:t>4</w:t>
      </w:r>
      <w:r w:rsidRPr="00631EF1">
        <w:rPr>
          <w:rFonts w:ascii="新細明體" w:hAnsi="新細明體" w:hint="eastAsia"/>
          <w:color w:val="000000" w:themeColor="text1"/>
        </w:rPr>
        <w:t>款程序處理。惟該校除未依相關程序處理外，相關校園霸凌調查及校事調查結果，也未遵循</w:t>
      </w:r>
      <w:r w:rsidRPr="00631EF1">
        <w:rPr>
          <w:color w:val="000000" w:themeColor="text1"/>
        </w:rPr>
        <w:t>CRC</w:t>
      </w:r>
      <w:r w:rsidRPr="00631EF1">
        <w:rPr>
          <w:rFonts w:ascii="新細明體" w:hAnsi="新細明體" w:hint="eastAsia"/>
          <w:color w:val="000000" w:themeColor="text1"/>
        </w:rPr>
        <w:t>兒童表意權及最佳利益原則，</w:t>
      </w:r>
      <w:r w:rsidRPr="00631EF1">
        <w:rPr>
          <w:rFonts w:hAnsi="標楷體" w:hint="eastAsia"/>
          <w:color w:val="000000" w:themeColor="text1"/>
        </w:rPr>
        <w:t>需一併參採當事人學生或法定代理人之證詞，卻僅以對甲師有利之證詞逕為認定。</w:t>
      </w:r>
      <w:r w:rsidRPr="00631EF1">
        <w:rPr>
          <w:rFonts w:hAnsi="標楷體" w:hint="eastAsia"/>
          <w:color w:val="000000" w:themeColor="text1"/>
          <w:szCs w:val="32"/>
          <w:shd w:val="clear" w:color="auto" w:fill="FFFFFF" w:themeFill="background1"/>
        </w:rPr>
        <w:t>聯合國兒童權利委員會CRC第14號一般性意見，闡釋兒童最佳利益必須是一項權利、原則與程序規定，其中第6條（</w:t>
      </w:r>
      <w:r w:rsidRPr="00631EF1">
        <w:rPr>
          <w:rFonts w:hAnsi="標楷體" w:cs="Arial"/>
          <w:color w:val="000000" w:themeColor="text1"/>
          <w:szCs w:val="32"/>
          <w:shd w:val="clear" w:color="auto" w:fill="FFFFFF"/>
        </w:rPr>
        <w:t>c</w:t>
      </w:r>
      <w:r w:rsidRPr="00631EF1">
        <w:rPr>
          <w:rFonts w:hAnsi="標楷體" w:cs="Arial" w:hint="eastAsia"/>
          <w:color w:val="000000" w:themeColor="text1"/>
          <w:szCs w:val="32"/>
          <w:shd w:val="clear" w:color="auto" w:fill="FFFFFF"/>
        </w:rPr>
        <w:t>）：</w:t>
      </w:r>
      <w:r w:rsidRPr="00631EF1">
        <w:rPr>
          <w:rFonts w:hAnsi="標楷體" w:hint="eastAsia"/>
          <w:color w:val="000000" w:themeColor="text1"/>
          <w:szCs w:val="32"/>
          <w:shd w:val="clear" w:color="auto" w:fill="FFFFFF"/>
        </w:rPr>
        <w:t>一項行事規則：每當要作出一項將會影響到某一具體兒童、一組明確和不明確指定的兒童或一般兒童的決定時，該決定進程就必須包括對此決定可對所涉兒童或諸位兒童所帶來</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正面或負面</w:t>
      </w:r>
      <w:r w:rsidRPr="00631EF1">
        <w:rPr>
          <w:rFonts w:hAnsi="標楷體" w:cs="Arial"/>
          <w:color w:val="000000" w:themeColor="text1"/>
          <w:szCs w:val="32"/>
          <w:shd w:val="clear" w:color="auto" w:fill="FFFFFF"/>
        </w:rPr>
        <w:t>)</w:t>
      </w:r>
      <w:r w:rsidRPr="00631EF1">
        <w:rPr>
          <w:rFonts w:hAnsi="標楷體" w:hint="eastAsia"/>
          <w:color w:val="000000" w:themeColor="text1"/>
          <w:szCs w:val="32"/>
          <w:shd w:val="clear" w:color="auto" w:fill="FFFFFF"/>
        </w:rPr>
        <w:t>影響的評判。對兒童最佳利益的評判和確定必須具備程序性的保障。此外43條指出：評判兒童的最佳利益勢必包括尊重兒童表達他或她本人意見的權利，並賦予所涉兒童所有相關意見應有的分量。</w:t>
      </w:r>
    </w:p>
    <w:p w:rsidR="0094559C" w:rsidRPr="00631EF1" w:rsidRDefault="0094559C" w:rsidP="0094559C">
      <w:pPr>
        <w:ind w:leftChars="417" w:left="1418" w:firstLineChars="208" w:firstLine="708"/>
        <w:rPr>
          <w:rFonts w:hAnsi="標楷體"/>
          <w:color w:val="000000" w:themeColor="text1"/>
        </w:rPr>
      </w:pPr>
      <w:r w:rsidRPr="00631EF1">
        <w:rPr>
          <w:rFonts w:hAnsi="標楷體" w:hint="eastAsia"/>
          <w:color w:val="000000" w:themeColor="text1"/>
        </w:rPr>
        <w:t>另甲師對當事人柔道隊特教生Ａ生及Ｂ生所作出之罰半蹲、撿垃圾等不當體罰及懲處，並未依「</w:t>
      </w:r>
      <w:r w:rsidRPr="00631EF1">
        <w:rPr>
          <w:rFonts w:hAnsi="標楷體"/>
          <w:color w:val="000000" w:themeColor="text1"/>
        </w:rPr>
        <w:t>新北市國民中學及高級中等學校學生獎懲實施要點</w:t>
      </w:r>
      <w:r w:rsidRPr="00631EF1">
        <w:rPr>
          <w:rFonts w:hAnsi="標楷體" w:hint="eastAsia"/>
          <w:color w:val="000000" w:themeColor="text1"/>
        </w:rPr>
        <w:t>」程序進行，已違反教育目的也不符比例原則，涉及藉職務濫權及對特教生歧視，然皆未於相關調查程序中被審視。</w:t>
      </w:r>
    </w:p>
    <w:p w:rsidR="0094559C" w:rsidRPr="00631EF1" w:rsidRDefault="0094559C" w:rsidP="0094559C">
      <w:pPr>
        <w:ind w:leftChars="417" w:left="1418" w:firstLineChars="208" w:firstLine="708"/>
        <w:rPr>
          <w:rFonts w:hAnsi="標楷體"/>
          <w:color w:val="000000" w:themeColor="text1"/>
        </w:rPr>
      </w:pPr>
      <w:r w:rsidRPr="00631EF1">
        <w:rPr>
          <w:rFonts w:hAnsi="標楷體" w:hint="eastAsia"/>
          <w:color w:val="000000" w:themeColor="text1"/>
        </w:rPr>
        <w:t>本院調查認為，本案於案件性質之認定、調查程序、調查事實的認定，調查及審議小組皆未採取符合CRC兒童最佳利益原則，妥適及公平衡量當事人學生或法定代理人之證詞與意見，此於學生陳述</w:t>
      </w:r>
      <w:r w:rsidRPr="00631EF1">
        <w:rPr>
          <w:rFonts w:hAnsi="標楷體" w:hint="eastAsia"/>
          <w:color w:val="000000" w:themeColor="text1"/>
        </w:rPr>
        <w:lastRenderedPageBreak/>
        <w:t>霸凌過程，霸凌調查小組成員還不客氣地直接跟受害學生說：「你們都約定好說法，不用問了。」可證。本案未踐行CRC尊重兒童之表意權，致調查結果無從對甲師究責，明顯造成包庇甲師。</w:t>
      </w:r>
    </w:p>
    <w:p w:rsidR="0094559C" w:rsidRPr="00631EF1" w:rsidRDefault="0094559C" w:rsidP="0094559C">
      <w:pPr>
        <w:ind w:leftChars="417" w:left="1418" w:firstLineChars="208" w:firstLine="708"/>
        <w:rPr>
          <w:rFonts w:ascii="新細明體" w:hAnsi="新細明體"/>
          <w:color w:val="000000" w:themeColor="text1"/>
        </w:rPr>
      </w:pPr>
      <w:r w:rsidRPr="00631EF1">
        <w:rPr>
          <w:rFonts w:hint="eastAsia"/>
          <w:color w:val="000000" w:themeColor="text1"/>
        </w:rPr>
        <w:t>新埔國中已將本案校方霸凌調查、霸凌重啟調查及校事調查小組等3次相關會議紀錄及調查報告函報新北市教育局，</w:t>
      </w:r>
      <w:r w:rsidRPr="00631EF1">
        <w:rPr>
          <w:rFonts w:ascii="新細明體" w:hAnsi="新細明體" w:hint="eastAsia"/>
          <w:color w:val="000000" w:themeColor="text1"/>
        </w:rPr>
        <w:t>新北市教育局卻僅就程序面對該校作提醒，然相關調查結果完全規避採信學生之證詞，致認定甲師無所涉體罰、霸凌及不當管教，故未對甲師做出究責認定，致續訴“師師相護”之爭議不斷。對該局聘任督學、校長及行為人甲師違失行為未予究責，也未依教師法召開專審會釋疑，新北市教育局核有怠失。</w:t>
      </w:r>
    </w:p>
    <w:p w:rsidR="0094559C" w:rsidRPr="00631EF1" w:rsidRDefault="0094559C" w:rsidP="0094559C">
      <w:pPr>
        <w:pStyle w:val="a3"/>
        <w:ind w:left="2040" w:hanging="56"/>
        <w:rPr>
          <w:color w:val="000000" w:themeColor="text1"/>
        </w:rPr>
      </w:pPr>
      <w:r w:rsidRPr="00631EF1">
        <w:rPr>
          <w:rFonts w:hint="eastAsia"/>
          <w:color w:val="000000" w:themeColor="text1"/>
        </w:rPr>
        <w:t>本院調查甲師長期處罰Ａ生半蹲等情之重要事證</w:t>
      </w:r>
    </w:p>
    <w:tbl>
      <w:tblPr>
        <w:tblW w:w="765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6379"/>
      </w:tblGrid>
      <w:tr w:rsidR="00631EF1" w:rsidRPr="00631EF1" w:rsidTr="00F62DDF">
        <w:trPr>
          <w:trHeight w:val="420"/>
        </w:trPr>
        <w:tc>
          <w:tcPr>
            <w:tcW w:w="1276" w:type="dxa"/>
            <w:tcBorders>
              <w:bottom w:val="single" w:sz="4" w:space="0" w:color="000000"/>
            </w:tcBorders>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對象</w:t>
            </w:r>
          </w:p>
        </w:tc>
        <w:tc>
          <w:tcPr>
            <w:tcW w:w="6379" w:type="dxa"/>
            <w:tcBorders>
              <w:bottom w:val="single" w:sz="4" w:space="0" w:color="000000"/>
            </w:tcBorders>
            <w:shd w:val="clear" w:color="auto" w:fill="E2EFD9"/>
            <w:vAlign w:val="center"/>
          </w:tcPr>
          <w:p w:rsidR="0094559C" w:rsidRPr="00631EF1" w:rsidRDefault="0094559C" w:rsidP="00F62DDF">
            <w:pPr>
              <w:jc w:val="center"/>
              <w:rPr>
                <w:b/>
                <w:color w:val="000000" w:themeColor="text1"/>
                <w:sz w:val="28"/>
                <w:szCs w:val="28"/>
              </w:rPr>
            </w:pPr>
            <w:r w:rsidRPr="00631EF1">
              <w:rPr>
                <w:rFonts w:hint="eastAsia"/>
                <w:b/>
                <w:color w:val="000000" w:themeColor="text1"/>
                <w:sz w:val="28"/>
                <w:szCs w:val="28"/>
              </w:rPr>
              <w:t>內容</w:t>
            </w:r>
          </w:p>
        </w:tc>
      </w:tr>
      <w:tr w:rsidR="00631EF1" w:rsidRPr="00631EF1" w:rsidTr="00F62DDF">
        <w:trPr>
          <w:trHeight w:val="420"/>
        </w:trPr>
        <w:tc>
          <w:tcPr>
            <w:tcW w:w="7655" w:type="dxa"/>
            <w:gridSpan w:val="2"/>
            <w:shd w:val="clear" w:color="auto" w:fill="auto"/>
            <w:vAlign w:val="center"/>
          </w:tcPr>
          <w:p w:rsidR="0094559C" w:rsidRPr="00631EF1" w:rsidRDefault="0094559C" w:rsidP="00F62DDF">
            <w:pPr>
              <w:jc w:val="left"/>
              <w:rPr>
                <w:color w:val="000000" w:themeColor="text1"/>
                <w:sz w:val="28"/>
                <w:szCs w:val="28"/>
              </w:rPr>
            </w:pPr>
            <w:r w:rsidRPr="00631EF1">
              <w:rPr>
                <w:rFonts w:hint="eastAsia"/>
                <w:color w:val="000000" w:themeColor="text1"/>
                <w:sz w:val="28"/>
                <w:szCs w:val="28"/>
              </w:rPr>
              <w:t>關於甲師長期處罰Ａ生半蹲一事</w:t>
            </w:r>
          </w:p>
        </w:tc>
      </w:tr>
      <w:tr w:rsidR="00631EF1" w:rsidRPr="00631EF1" w:rsidTr="00F62DDF">
        <w:trPr>
          <w:trHeight w:val="265"/>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Ｅ生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請說明中午時間是否經常看到Ａ生在甲師位置旁被罰半蹲？）(學務處空間環境詳附圖一)他大概七年級的時候就被罰半蹲。我路過學務處的時候有看到Ａ生，他會在甲師的位置旁邊半蹲。（問：有其他老師在現場嗎？）有時候有，有時候沒有。我沒有特別問Ａ生為什麼會被罰。</w:t>
            </w:r>
          </w:p>
        </w:tc>
      </w:tr>
      <w:tr w:rsidR="00631EF1" w:rsidRPr="00631EF1" w:rsidTr="00F62DDF">
        <w:trPr>
          <w:trHeight w:val="420"/>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Ｆ生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（監察委員問：請問看過幾次Ａ生被處罰半蹲？）我看過3次。（問：你會害怕甲師嗎？為什麼害怕？）他會經常找同學。（問：有無直接罵過你？）沒有。</w:t>
            </w:r>
          </w:p>
        </w:tc>
      </w:tr>
      <w:tr w:rsidR="00631EF1" w:rsidRPr="00631EF1" w:rsidTr="00F62DDF">
        <w:trPr>
          <w:trHeight w:val="420"/>
        </w:trPr>
        <w:tc>
          <w:tcPr>
            <w:tcW w:w="1276"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Ｆ生</w:t>
            </w:r>
          </w:p>
          <w:p w:rsidR="0094559C" w:rsidRPr="00631EF1" w:rsidRDefault="0094559C" w:rsidP="00F62DDF">
            <w:pPr>
              <w:rPr>
                <w:color w:val="000000" w:themeColor="text1"/>
                <w:sz w:val="28"/>
                <w:szCs w:val="28"/>
              </w:rPr>
            </w:pPr>
            <w:r w:rsidRPr="00631EF1">
              <w:rPr>
                <w:rFonts w:hint="eastAsia"/>
                <w:color w:val="000000" w:themeColor="text1"/>
                <w:sz w:val="28"/>
                <w:szCs w:val="28"/>
              </w:rPr>
              <w:t>家長</w:t>
            </w:r>
          </w:p>
        </w:tc>
        <w:tc>
          <w:tcPr>
            <w:tcW w:w="6379" w:type="dxa"/>
            <w:shd w:val="clear" w:color="auto" w:fill="auto"/>
            <w:vAlign w:val="center"/>
          </w:tcPr>
          <w:p w:rsidR="0094559C" w:rsidRPr="00631EF1" w:rsidRDefault="0094559C" w:rsidP="00F62DDF">
            <w:pPr>
              <w:ind w:left="441" w:hangingChars="147" w:hanging="441"/>
              <w:rPr>
                <w:color w:val="000000" w:themeColor="text1"/>
                <w:sz w:val="28"/>
                <w:szCs w:val="28"/>
              </w:rPr>
            </w:pPr>
            <w:r w:rsidRPr="00631EF1">
              <w:rPr>
                <w:rFonts w:hint="eastAsia"/>
                <w:color w:val="000000" w:themeColor="text1"/>
                <w:sz w:val="28"/>
                <w:szCs w:val="28"/>
              </w:rPr>
              <w:t>1.（監察委員問：為什麼110年8月2日會一起至劉議員服務處提出校園霸凌申請？）Ｆ生沒有直接被甲師針對，是我自己有看到、Ｆ生也有看到Ａ生被罰半蹲。所以我就一起至議</w:t>
            </w:r>
            <w:r w:rsidRPr="00631EF1">
              <w:rPr>
                <w:rFonts w:hint="eastAsia"/>
                <w:color w:val="000000" w:themeColor="text1"/>
                <w:sz w:val="28"/>
                <w:szCs w:val="28"/>
              </w:rPr>
              <w:lastRenderedPageBreak/>
              <w:t>員服務處提出對甲師的校園霸凌申請</w:t>
            </w:r>
            <w:r w:rsidRPr="00631EF1">
              <w:rPr>
                <w:rStyle w:val="aff0"/>
                <w:color w:val="000000" w:themeColor="text1"/>
                <w:sz w:val="28"/>
                <w:szCs w:val="28"/>
              </w:rPr>
              <w:footnoteReference w:id="12"/>
            </w:r>
            <w:r w:rsidRPr="00631EF1">
              <w:rPr>
                <w:rFonts w:hint="eastAsia"/>
                <w:color w:val="000000" w:themeColor="text1"/>
                <w:sz w:val="28"/>
                <w:szCs w:val="28"/>
              </w:rPr>
              <w:t>。因為我每個禮拜有一天下午會固定幫柔道隊送麵包，大約在打掃時間下午3點的時候，會固定送麵包進去學務處，我就會看到Ａ生蹲在那邊哭，因為我沒有直接問過Ａ生，我看過2次。但是我一個禮拜只去一次，所以代表有2個禮拜都被處罰。</w:t>
            </w:r>
          </w:p>
          <w:p w:rsidR="0094559C" w:rsidRPr="00631EF1" w:rsidRDefault="0094559C" w:rsidP="00F62DDF">
            <w:pPr>
              <w:ind w:left="441" w:hangingChars="147" w:hanging="441"/>
              <w:rPr>
                <w:color w:val="000000" w:themeColor="text1"/>
                <w:sz w:val="28"/>
                <w:szCs w:val="28"/>
              </w:rPr>
            </w:pPr>
            <w:r w:rsidRPr="00631EF1">
              <w:rPr>
                <w:rFonts w:hint="eastAsia"/>
                <w:color w:val="000000" w:themeColor="text1"/>
                <w:sz w:val="28"/>
                <w:szCs w:val="28"/>
              </w:rPr>
              <w:t>2.（監察委員問：其他老師有沒有看到？）我不確定，因為打掃時間大家進進出出。（監察委員問：有沒有過去問他為什麼被罰？）我有想過去，但是Ａ生擦擦眼淚叫我不要過去。他蹲在主任右邊的走道。</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lastRenderedPageBreak/>
              <w:t>前組長</w:t>
            </w:r>
          </w:p>
        </w:tc>
        <w:tc>
          <w:tcPr>
            <w:tcW w:w="6379" w:type="dxa"/>
            <w:shd w:val="clear" w:color="auto" w:fill="auto"/>
            <w:vAlign w:val="center"/>
          </w:tcPr>
          <w:p w:rsidR="0094559C" w:rsidRPr="00631EF1" w:rsidRDefault="0094559C" w:rsidP="00F62DDF">
            <w:pPr>
              <w:ind w:left="372" w:hangingChars="124" w:hanging="372"/>
              <w:rPr>
                <w:color w:val="000000" w:themeColor="text1"/>
                <w:sz w:val="28"/>
                <w:szCs w:val="28"/>
              </w:rPr>
            </w:pPr>
            <w:r w:rsidRPr="00631EF1">
              <w:rPr>
                <w:rFonts w:hint="eastAsia"/>
                <w:color w:val="000000" w:themeColor="text1"/>
                <w:sz w:val="28"/>
                <w:szCs w:val="28"/>
              </w:rPr>
              <w:t>1.（監察委員問：Ａ生有無被處罰半蹲？）他是被罰全蹲(示範)。大概半小時。不過都沒人敢講。因為學務處幹事的考績都是學務主任打的，其他都是代理，換作是我，我也不敢講，不然之前家長找我，我也不敢。</w:t>
            </w:r>
          </w:p>
          <w:p w:rsidR="0094559C" w:rsidRPr="00631EF1" w:rsidRDefault="0094559C" w:rsidP="00F62DDF">
            <w:pPr>
              <w:ind w:left="372" w:hangingChars="124" w:hanging="372"/>
              <w:rPr>
                <w:color w:val="000000" w:themeColor="text1"/>
                <w:sz w:val="28"/>
                <w:szCs w:val="28"/>
              </w:rPr>
            </w:pPr>
            <w:r w:rsidRPr="00631EF1">
              <w:rPr>
                <w:rFonts w:hint="eastAsia"/>
                <w:color w:val="000000" w:themeColor="text1"/>
                <w:sz w:val="28"/>
                <w:szCs w:val="28"/>
              </w:rPr>
              <w:t>2.(監察委員問：Ａ生被罰半蹲，有沒向您請假？)他有幾次跟我說他不舒服，說要坐在旁邊看。後來是被罰到膝蓋痛，他那時候國一比較瘦小，課後他是比較衝動型的孩子，不想要下課後又要集合練柔道。其實這幾位小孩都不敢跟我講，我知道之後，我跟他們說甲師怎麼問就照常回答。我那時候也擔心自己沒有辦法被續聘。我在110年4、5月間，不管孩子遇到甚麼委屈，我都引導他們到好的那面。</w:t>
            </w:r>
          </w:p>
        </w:tc>
      </w:tr>
      <w:tr w:rsidR="00631EF1" w:rsidRPr="00631EF1" w:rsidTr="00F62DDF">
        <w:trPr>
          <w:trHeight w:val="420"/>
        </w:trPr>
        <w:tc>
          <w:tcPr>
            <w:tcW w:w="7655" w:type="dxa"/>
            <w:gridSpan w:val="2"/>
            <w:shd w:val="clear" w:color="auto" w:fill="auto"/>
            <w:vAlign w:val="center"/>
          </w:tcPr>
          <w:p w:rsidR="0094559C" w:rsidRPr="00631EF1" w:rsidRDefault="0094559C" w:rsidP="00F62DDF">
            <w:pPr>
              <w:ind w:leftChars="-17" w:left="-31" w:rightChars="-20" w:right="-68" w:hangingChars="9" w:hanging="27"/>
              <w:jc w:val="left"/>
              <w:rPr>
                <w:color w:val="000000" w:themeColor="text1"/>
                <w:sz w:val="28"/>
                <w:szCs w:val="28"/>
              </w:rPr>
            </w:pPr>
            <w:r w:rsidRPr="00631EF1">
              <w:rPr>
                <w:color w:val="000000" w:themeColor="text1"/>
                <w:sz w:val="28"/>
                <w:szCs w:val="28"/>
              </w:rPr>
              <w:t>關於</w:t>
            </w:r>
            <w:r w:rsidRPr="00631EF1">
              <w:rPr>
                <w:rFonts w:hint="eastAsia"/>
                <w:color w:val="000000" w:themeColor="text1"/>
                <w:sz w:val="28"/>
                <w:szCs w:val="28"/>
              </w:rPr>
              <w:t>甲師</w:t>
            </w:r>
            <w:r w:rsidRPr="00631EF1">
              <w:rPr>
                <w:color w:val="000000" w:themeColor="text1"/>
                <w:sz w:val="28"/>
                <w:szCs w:val="28"/>
              </w:rPr>
              <w:t>追查網路PO文</w:t>
            </w:r>
            <w:r w:rsidRPr="00631EF1">
              <w:rPr>
                <w:rFonts w:hint="eastAsia"/>
                <w:color w:val="000000" w:themeColor="text1"/>
                <w:sz w:val="28"/>
                <w:szCs w:val="28"/>
              </w:rPr>
              <w:t>事情，</w:t>
            </w:r>
            <w:r w:rsidRPr="00631EF1">
              <w:rPr>
                <w:color w:val="000000" w:themeColor="text1"/>
                <w:sz w:val="28"/>
                <w:szCs w:val="28"/>
              </w:rPr>
              <w:t>帶到廁所及頂樓問語，並語帶威脅</w:t>
            </w:r>
            <w:r w:rsidRPr="00631EF1">
              <w:rPr>
                <w:rFonts w:hint="eastAsia"/>
                <w:color w:val="000000" w:themeColor="text1"/>
                <w:sz w:val="28"/>
                <w:szCs w:val="28"/>
              </w:rPr>
              <w:t>一事</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t>Ｃ生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(監察委員問：什麼時候帶你去問話？)上課的時候。(問：第幾節課？)早上的國文課。他有跟國文老師說不要記我曠課。(問：甲師把你叫上去幾次？)很多次。每次都只有我1個。</w:t>
            </w:r>
          </w:p>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(監察委員問：甲師有跟你說不講實話就要帶去警察局？)對，因為他口氣很嚴厲。但我還是不敢講，我怕講了他會更針對我。</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lastRenderedPageBreak/>
              <w:t>Ｃ生家長</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Ｃ生是否常被甲師叫去問話？)……他問我兒子是不是他留言的，如果不講要叫警察。(監察委員問：甲師的問話過程？)12歲的小孩不知道被叫上去的意圖是什麼，再加上他本身就很懼怕這位甲師，……5樓就是這麼的暗的地方，平常都沒有人。有些同學是被帶到5樓的廁所，小孩的心態會覺得很懼怕。如果不承認，甲師說會把他送到警察局。</w:t>
            </w:r>
          </w:p>
          <w:p w:rsidR="0094559C" w:rsidRPr="00631EF1" w:rsidRDefault="0094559C" w:rsidP="00F62DDF">
            <w:pPr>
              <w:rPr>
                <w:color w:val="000000" w:themeColor="text1"/>
                <w:sz w:val="28"/>
                <w:szCs w:val="28"/>
              </w:rPr>
            </w:pPr>
            <w:r w:rsidRPr="00631EF1">
              <w:rPr>
                <w:rFonts w:hint="eastAsia"/>
                <w:color w:val="000000" w:themeColor="text1"/>
                <w:sz w:val="28"/>
                <w:szCs w:val="28"/>
              </w:rPr>
              <w:t>(問：小孩轉學的原因？因為小孩後來這件事大概被甲師問了五、六次……。</w:t>
            </w:r>
            <w:r w:rsidRPr="00631EF1">
              <w:rPr>
                <w:rFonts w:hint="eastAsia"/>
                <w:bCs/>
                <w:color w:val="000000" w:themeColor="text1"/>
                <w:sz w:val="28"/>
                <w:szCs w:val="28"/>
              </w:rPr>
              <w:t>後來疫情開始的5月，Ｃ生就跟我還有她媽媽說要轉學，不然會被搞死。他是這樣跟父母親講，然後才跟我說這些PO文的事。</w:t>
            </w:r>
          </w:p>
        </w:tc>
      </w:tr>
      <w:tr w:rsidR="00631EF1" w:rsidRPr="00631EF1" w:rsidTr="00F62DDF">
        <w:trPr>
          <w:trHeight w:val="420"/>
        </w:trPr>
        <w:tc>
          <w:tcPr>
            <w:tcW w:w="1276" w:type="dxa"/>
            <w:shd w:val="clear" w:color="auto" w:fill="auto"/>
            <w:vAlign w:val="center"/>
          </w:tcPr>
          <w:p w:rsidR="0094559C" w:rsidRPr="00631EF1" w:rsidRDefault="0094559C" w:rsidP="00F62DDF">
            <w:pPr>
              <w:ind w:leftChars="-21" w:left="-71" w:rightChars="-24" w:right="-82"/>
              <w:rPr>
                <w:color w:val="000000" w:themeColor="text1"/>
                <w:sz w:val="28"/>
                <w:szCs w:val="28"/>
              </w:rPr>
            </w:pPr>
            <w:r w:rsidRPr="00631EF1">
              <w:rPr>
                <w:rFonts w:hint="eastAsia"/>
                <w:color w:val="000000" w:themeColor="text1"/>
                <w:sz w:val="28"/>
                <w:szCs w:val="28"/>
              </w:rPr>
              <w:t>Ｂ生</w:t>
            </w:r>
          </w:p>
        </w:tc>
        <w:tc>
          <w:tcPr>
            <w:tcW w:w="6379" w:type="dxa"/>
            <w:shd w:val="clear" w:color="auto" w:fill="auto"/>
            <w:vAlign w:val="center"/>
          </w:tcPr>
          <w:p w:rsidR="0094559C" w:rsidRPr="00631EF1" w:rsidRDefault="0094559C" w:rsidP="00F62DDF">
            <w:pPr>
              <w:rPr>
                <w:color w:val="000000" w:themeColor="text1"/>
                <w:sz w:val="28"/>
                <w:szCs w:val="28"/>
              </w:rPr>
            </w:pPr>
            <w:r w:rsidRPr="00631EF1">
              <w:rPr>
                <w:rFonts w:hint="eastAsia"/>
                <w:color w:val="000000" w:themeColor="text1"/>
                <w:sz w:val="28"/>
                <w:szCs w:val="28"/>
              </w:rPr>
              <w:t>(監察委員問：有找你去頂樓問話嗎？為什麼叫你上去？問話時間多久？他的問話態度？)之前有1次他帶我去頂樓。好像是要逼我講出臉書P</w:t>
            </w:r>
            <w:r w:rsidRPr="00631EF1">
              <w:rPr>
                <w:color w:val="000000" w:themeColor="text1"/>
                <w:sz w:val="28"/>
                <w:szCs w:val="28"/>
              </w:rPr>
              <w:t>O</w:t>
            </w:r>
            <w:r w:rsidRPr="00631EF1">
              <w:rPr>
                <w:rFonts w:hint="eastAsia"/>
                <w:color w:val="000000" w:themeColor="text1"/>
                <w:sz w:val="28"/>
                <w:szCs w:val="28"/>
              </w:rPr>
              <w:t>文事件，甲師想逼我說出我臉書回應的那些話，是其他家長叫我打的字。……他叫我最好承認是誰打字的，如果不說要帶我去警察局。</w:t>
            </w:r>
          </w:p>
          <w:p w:rsidR="0094559C" w:rsidRPr="00631EF1" w:rsidRDefault="0094559C" w:rsidP="00F62DDF">
            <w:pPr>
              <w:rPr>
                <w:color w:val="000000" w:themeColor="text1"/>
                <w:sz w:val="28"/>
                <w:szCs w:val="28"/>
              </w:rPr>
            </w:pPr>
            <w:r w:rsidRPr="00631EF1">
              <w:rPr>
                <w:rFonts w:hint="eastAsia"/>
                <w:color w:val="000000" w:themeColor="text1"/>
                <w:sz w:val="28"/>
                <w:szCs w:val="28"/>
              </w:rPr>
              <w:t>(問：心裡有什麼感覺？回家有跟家長反映嗎？)覺得害怕。我不敢講，我怕他打電話給媽媽。</w:t>
            </w:r>
          </w:p>
        </w:tc>
      </w:tr>
    </w:tbl>
    <w:p w:rsidR="0094559C" w:rsidRPr="00631EF1" w:rsidRDefault="0094559C" w:rsidP="0094559C">
      <w:pPr>
        <w:pStyle w:val="3"/>
        <w:numPr>
          <w:ilvl w:val="0"/>
          <w:numId w:val="0"/>
        </w:numPr>
        <w:ind w:left="1361"/>
        <w:rPr>
          <w:color w:val="000000" w:themeColor="text1"/>
          <w:sz w:val="24"/>
          <w:szCs w:val="24"/>
        </w:rPr>
      </w:pPr>
      <w:r w:rsidRPr="00631EF1">
        <w:rPr>
          <w:rFonts w:hint="eastAsia"/>
          <w:color w:val="000000" w:themeColor="text1"/>
          <w:sz w:val="24"/>
          <w:szCs w:val="24"/>
        </w:rPr>
        <w:t>(資料來源：本院彙整)</w:t>
      </w:r>
    </w:p>
    <w:p w:rsidR="0094559C" w:rsidRPr="00631EF1" w:rsidRDefault="0094559C" w:rsidP="0094559C">
      <w:pPr>
        <w:pStyle w:val="3"/>
        <w:numPr>
          <w:ilvl w:val="0"/>
          <w:numId w:val="0"/>
        </w:numPr>
        <w:ind w:left="1361"/>
        <w:rPr>
          <w:rFonts w:hAnsi="標楷體"/>
          <w:color w:val="000000" w:themeColor="text1"/>
        </w:rPr>
      </w:pPr>
    </w:p>
    <w:p w:rsidR="0094559C" w:rsidRPr="00631EF1" w:rsidRDefault="0094559C" w:rsidP="0094559C">
      <w:pPr>
        <w:pStyle w:val="3"/>
        <w:numPr>
          <w:ilvl w:val="2"/>
          <w:numId w:val="1"/>
        </w:numPr>
        <w:rPr>
          <w:rFonts w:hAnsi="標楷體"/>
          <w:color w:val="000000" w:themeColor="text1"/>
        </w:rPr>
      </w:pPr>
      <w:r w:rsidRPr="00631EF1">
        <w:rPr>
          <w:rFonts w:hAnsi="標楷體" w:hint="eastAsia"/>
          <w:color w:val="000000" w:themeColor="text1"/>
        </w:rPr>
        <w:t>另外，經本院研析新埔國中防制校園霸凌因應小組會議、霸凌調查小組……等相關資料，彙整相關訪談證詞，甲師確有涉及歧視柔道隊特教生，及利用職務之便因與前組長職務恩怨，便擅自私下質問調查學生有關前柔道隊隊員母親臉書PO文留言之情事，情形如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校方資料(110年11月5日校園霸凌防制小組之訪談紀錄)</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Ｂ生：(問：你是不是曾有飲料喝完，飲料罐放在地上被甲師看到？)有。……他(指甲師)有看監視器一個一個找……他先問我錯什麼</w:t>
      </w:r>
      <w:r w:rsidRPr="00631EF1">
        <w:rPr>
          <w:rFonts w:hint="eastAsia"/>
          <w:color w:val="000000" w:themeColor="text1"/>
        </w:rPr>
        <w:lastRenderedPageBreak/>
        <w:t>事情，我說我不知道，他就讓我在學務處門口站了快1個小時，才告訴我你今天丟了一個鋁箔包，講完才讓我走。</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他帶你去5樓好多次，有5次嗎？）有超過5次。(問：很集中嗎？還是3天2天這樣？)第1天找1次，第2節又找，後面過了1天又找我，大概是這樣。（問：第1天2次、第2天1次？）後面就定期找我上去，那2個禮拜。我最後一次才跟家長講，我真的受不了，前面我怕我講了，會跟Ａ生一樣，在學校，幾乎每個中午都會看到他蹲在甲師旁邊，我們午休起來，我進學務處跟組長拿東西，我看到他還是蹲在那裡，下午練習就會跟老師說他腳很痠，不能練習，動作做不好，都會腳軟。</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後來主任有對你這樣的事情做什麼處理嗎？）他就說，雖然沒有做什麼處理，但是我覺得很變態，他之後對我會有點針對，看到我假如說走到我旁邊，叫我撿起來(指垃圾)到教室去丟，這大概20幾次。（問：你都在那裡過到他？）走廊上都會遇到。</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依</w:t>
      </w:r>
      <w:r w:rsidRPr="00631EF1">
        <w:rPr>
          <w:color w:val="000000" w:themeColor="text1"/>
        </w:rPr>
        <w:t>學校規定同時背著學校書包及裝著柔道服的背包，但</w:t>
      </w:r>
      <w:r w:rsidRPr="00631EF1">
        <w:rPr>
          <w:rFonts w:hint="eastAsia"/>
          <w:color w:val="000000" w:themeColor="text1"/>
        </w:rPr>
        <w:t>甲師人</w:t>
      </w:r>
      <w:r w:rsidRPr="00631EF1">
        <w:rPr>
          <w:color w:val="000000" w:themeColor="text1"/>
        </w:rPr>
        <w:t>看到他還是刻意叫他下來，硬要孩子將柔道服塞進書包裡，但柔道服</w:t>
      </w:r>
      <w:r w:rsidRPr="00631EF1">
        <w:rPr>
          <w:rFonts w:hint="eastAsia"/>
          <w:color w:val="000000" w:themeColor="text1"/>
        </w:rPr>
        <w:t>確</w:t>
      </w:r>
      <w:r w:rsidRPr="00631EF1">
        <w:rPr>
          <w:color w:val="000000" w:themeColor="text1"/>
        </w:rPr>
        <w:t>實塞不進書包裡</w:t>
      </w:r>
      <w:r w:rsidRPr="00631EF1">
        <w:rPr>
          <w:rFonts w:hint="eastAsia"/>
          <w:color w:val="000000" w:themeColor="text1"/>
        </w:rPr>
        <w:t>。(問：你曾經在校園中裡面衣服沒有塞到書包裡面去，主任叫你把衣服塞到書包裡面去嗎？）有。我進校門我衣服拿在手上，他硬要叫我把外套塞在書包</w:t>
      </w:r>
      <w:r w:rsidRPr="00631EF1">
        <w:rPr>
          <w:rFonts w:hint="eastAsia"/>
          <w:color w:val="000000" w:themeColor="text1"/>
        </w:rPr>
        <w:lastRenderedPageBreak/>
        <w:t>裡面。你身旁有同學也有人向你一樣拿在手上嗎？）我真的不清楚，這太久了，但我有記得這件事情。</w:t>
      </w:r>
    </w:p>
    <w:p w:rsidR="0094559C" w:rsidRPr="00631EF1" w:rsidRDefault="0094559C" w:rsidP="0094559C">
      <w:pPr>
        <w:pStyle w:val="6"/>
        <w:numPr>
          <w:ilvl w:val="5"/>
          <w:numId w:val="1"/>
        </w:numPr>
        <w:rPr>
          <w:color w:val="000000" w:themeColor="text1"/>
        </w:rPr>
      </w:pPr>
      <w:r w:rsidRPr="00631EF1">
        <w:rPr>
          <w:rFonts w:hint="eastAsia"/>
          <w:color w:val="000000" w:themeColor="text1"/>
        </w:rPr>
        <w:t>（問：所謂蹲著是怎麼樣蹲？）事情也有點久，他叫我蹲著，很多老師也有看到。（問：他叫你去蹲著？）基本上一周有4天我都蹲著，這讓我感覺很痛苦，所以有時候我都沒有記清楚。（問：你可以回應一下因為很長，你可以回應一兩個？）他說垃圾都是我們柔道隊用的。</w:t>
      </w:r>
      <w:r w:rsidRPr="00631EF1">
        <w:rPr>
          <w:rFonts w:hint="eastAsia"/>
          <w:color w:val="000000" w:themeColor="text1"/>
          <w:kern w:val="2"/>
          <w:szCs w:val="20"/>
        </w:rPr>
        <w:t>（問：他叫你撿垃圾你就覺得不舒服？）對，因為我們柔道隊都一直被叫去撿垃圾，那為什麼不是籃球隊，或是其他同學去撿。</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本院調查(本院111年4月29日、9月12日訪談紀錄、12月19約詢筆錄)</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(監察委員問：大家是都怕甲師嗎？連老師都怕甲師嗎？)他也會針對老師，所以每個老師應該都蠻討厭他的。</w:t>
      </w:r>
    </w:p>
    <w:p w:rsidR="0094559C" w:rsidRPr="00631EF1" w:rsidRDefault="0094559C" w:rsidP="0094559C">
      <w:pPr>
        <w:pStyle w:val="6"/>
        <w:numPr>
          <w:ilvl w:val="5"/>
          <w:numId w:val="1"/>
        </w:numPr>
        <w:rPr>
          <w:color w:val="000000" w:themeColor="text1"/>
        </w:rPr>
      </w:pPr>
      <w:r w:rsidRPr="00631EF1">
        <w:rPr>
          <w:rFonts w:hint="eastAsia"/>
          <w:color w:val="000000" w:themeColor="text1"/>
        </w:rPr>
        <w:t>柔道隊的人不管做什麼事情都會被甲師針對。(監察委員問：舉例，甲師是如何找麻煩？)例如我在很遠的地方，他還是會叫我過去撿他旁邊的垃圾，但是他旁邊還有很多普通班的學生，可是卻叫我過去撿。</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Ｃ生家長：</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(監察委員問：請問Ｃ生在學校是否常被甲師叫去問話？)我兒子在</w:t>
      </w:r>
      <w:r w:rsidRPr="00631EF1">
        <w:rPr>
          <w:rFonts w:hAnsi="標楷體" w:hint="eastAsia"/>
          <w:color w:val="000000" w:themeColor="text1"/>
        </w:rPr>
        <w:t>新埔國中</w:t>
      </w:r>
      <w:r w:rsidRPr="00631EF1">
        <w:rPr>
          <w:rFonts w:hint="eastAsia"/>
          <w:color w:val="000000" w:themeColor="text1"/>
        </w:rPr>
        <w:t>在才8個月，所以跟甲師沒有到很熟。他是因為想學柔道才就讀</w:t>
      </w:r>
      <w:r w:rsidRPr="00631EF1">
        <w:rPr>
          <w:rFonts w:hAnsi="標楷體" w:hint="eastAsia"/>
          <w:color w:val="000000" w:themeColor="text1"/>
        </w:rPr>
        <w:t>新埔國中</w:t>
      </w:r>
      <w:r w:rsidRPr="00631EF1">
        <w:rPr>
          <w:rFonts w:hint="eastAsia"/>
          <w:color w:val="000000" w:themeColor="text1"/>
        </w:rPr>
        <w:t>。他會在很遠的地方叫我兒子撿他面前的垃圾……。我兒子Ｃ生本身就懼怕這位甲</w:t>
      </w:r>
      <w:r w:rsidRPr="00631EF1">
        <w:rPr>
          <w:rFonts w:hint="eastAsia"/>
          <w:color w:val="000000" w:themeColor="text1"/>
        </w:rPr>
        <w:lastRenderedPageBreak/>
        <w:t>師，所以能躲多遠就多遠。</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甲師平常對學生都這麼兇嗎？)針對柔道隊講話都很不客氣，講話很大聲。(監察委員問：為什麼只針對柔道隊？)我也不知道。我剛進來的時候也不知道，可能是因為柔道隊有特教生。(問：你覺得甲師有歧視特教生？)我覺得有。(問：舉例，甲師是如何找麻煩？)像Ａ生也是特教生，他走在路上，也會被隨便找去念幾句。(問：柔道隊學生如果遠遠地看到甲師，會不會趕快跑掉？)我會，我不知道其他人會不會。</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Ｂ生家長：</w:t>
      </w:r>
    </w:p>
    <w:p w:rsidR="0094559C" w:rsidRPr="00631EF1" w:rsidRDefault="0094559C" w:rsidP="0094559C">
      <w:pPr>
        <w:pStyle w:val="6"/>
        <w:numPr>
          <w:ilvl w:val="0"/>
          <w:numId w:val="0"/>
        </w:numPr>
        <w:ind w:left="1985"/>
        <w:rPr>
          <w:color w:val="000000" w:themeColor="text1"/>
        </w:rPr>
      </w:pPr>
      <w:r w:rsidRPr="00631EF1">
        <w:rPr>
          <w:rFonts w:hint="eastAsia"/>
          <w:color w:val="000000" w:themeColor="text1"/>
        </w:rPr>
        <w:t>我覺得Ｂ生被罰撿垃圾的事情，導師應該要知道，因為Ｂ生每節課下課都去撿……。我認為學校老師也不想管太多事。（監察委員問：您第一時間有無向導師反應？）不行，我太瞭解這位甲師，如果我去跟導師反應，導師再去跟甲師反應，甲師只會懲罰特教生更嚴重。</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Ｅ生：</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監察委員問：甲師會針對柔道隊嗎？)會，他會針對柔道隊。(問：學校還有哪些校隊？)棒球隊跟田徑隊。(問：甲師也會特別關心嗎？)不會。(問：針對柔道隊的原因是什麼？我也不知道，但是覺得甲師會刻意針對我們柔道隊。(問：其他柔道隊同學的想法為何？是否有想跟主任溝通？)我們學生就只能接受而已。柔道隊教練(指</w:t>
      </w:r>
      <w:r w:rsidRPr="00631EF1">
        <w:rPr>
          <w:rFonts w:hAnsi="標楷體" w:hint="eastAsia"/>
          <w:color w:val="000000" w:themeColor="text1"/>
        </w:rPr>
        <w:t>前組長</w:t>
      </w:r>
      <w:r w:rsidRPr="00631EF1">
        <w:rPr>
          <w:rFonts w:hint="eastAsia"/>
          <w:color w:val="000000" w:themeColor="text1"/>
        </w:rPr>
        <w:t>)其實也知道。</w:t>
      </w:r>
    </w:p>
    <w:p w:rsidR="0094559C" w:rsidRPr="00631EF1" w:rsidRDefault="0094559C" w:rsidP="0094559C">
      <w:pPr>
        <w:pStyle w:val="5"/>
        <w:numPr>
          <w:ilvl w:val="4"/>
          <w:numId w:val="1"/>
        </w:numPr>
        <w:ind w:left="2269"/>
        <w:rPr>
          <w:color w:val="000000" w:themeColor="text1"/>
          <w:szCs w:val="32"/>
        </w:rPr>
      </w:pPr>
      <w:r w:rsidRPr="00631EF1">
        <w:rPr>
          <w:rFonts w:hint="eastAsia"/>
          <w:color w:val="000000" w:themeColor="text1"/>
        </w:rPr>
        <w:t>Ｆ生：</w:t>
      </w:r>
    </w:p>
    <w:p w:rsidR="0094559C" w:rsidRPr="00631EF1" w:rsidRDefault="0094559C" w:rsidP="0094559C">
      <w:pPr>
        <w:pStyle w:val="6"/>
        <w:numPr>
          <w:ilvl w:val="0"/>
          <w:numId w:val="0"/>
        </w:numPr>
        <w:ind w:left="2127"/>
        <w:rPr>
          <w:color w:val="000000" w:themeColor="text1"/>
          <w:szCs w:val="32"/>
        </w:rPr>
      </w:pPr>
      <w:r w:rsidRPr="00631EF1">
        <w:rPr>
          <w:rFonts w:hint="eastAsia"/>
          <w:color w:val="000000" w:themeColor="text1"/>
        </w:rPr>
        <w:t>(監察委員問：你會害怕甲師嗎？為什麼害</w:t>
      </w:r>
      <w:r w:rsidRPr="00631EF1">
        <w:rPr>
          <w:rFonts w:hint="eastAsia"/>
          <w:color w:val="000000" w:themeColor="text1"/>
        </w:rPr>
        <w:lastRenderedPageBreak/>
        <w:t>怕？</w:t>
      </w:r>
      <w:r w:rsidRPr="00631EF1">
        <w:rPr>
          <w:color w:val="000000" w:themeColor="text1"/>
        </w:rPr>
        <w:t>)</w:t>
      </w:r>
      <w:r w:rsidRPr="00631EF1">
        <w:rPr>
          <w:rFonts w:hint="eastAsia"/>
          <w:color w:val="000000" w:themeColor="text1"/>
        </w:rPr>
        <w:t>他會經常找同學。(問：特別針對柔</w:t>
      </w:r>
      <w:r w:rsidRPr="00631EF1">
        <w:rPr>
          <w:rFonts w:hint="eastAsia"/>
          <w:color w:val="000000" w:themeColor="text1"/>
          <w:szCs w:val="32"/>
        </w:rPr>
        <w:t>道隊嗎？)對。</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t>Ａ生家長：</w:t>
      </w:r>
    </w:p>
    <w:p w:rsidR="0094559C" w:rsidRPr="00631EF1" w:rsidRDefault="0094559C" w:rsidP="0094559C">
      <w:pPr>
        <w:pStyle w:val="5"/>
        <w:numPr>
          <w:ilvl w:val="0"/>
          <w:numId w:val="0"/>
        </w:numPr>
        <w:ind w:left="2127"/>
        <w:rPr>
          <w:color w:val="000000" w:themeColor="text1"/>
        </w:rPr>
      </w:pPr>
      <w:r w:rsidRPr="00631EF1">
        <w:rPr>
          <w:rFonts w:hint="eastAsia"/>
          <w:color w:val="000000" w:themeColor="text1"/>
        </w:rPr>
        <w:t>（監察委員問：Ａ生有沒有說到他曾被甲師帶到5樓或廁所問話？：有，他有跟我講過。（問：什麼狀況下會被甲師叫去問話？別班同學打架，甲師就會帶他去問話。我兒子說不知道，甲師就會說你怎麼說謊，用揶揄的口氣說你怎麼會不知道。）（問：很多次嗎？）對，帶去學務處半蹲。</w:t>
      </w:r>
    </w:p>
    <w:p w:rsidR="0094559C" w:rsidRPr="00631EF1" w:rsidRDefault="0094559C" w:rsidP="0094559C">
      <w:pPr>
        <w:pStyle w:val="5"/>
        <w:numPr>
          <w:ilvl w:val="4"/>
          <w:numId w:val="1"/>
        </w:numPr>
        <w:ind w:left="2269"/>
        <w:rPr>
          <w:color w:val="000000" w:themeColor="text1"/>
        </w:rPr>
      </w:pPr>
      <w:r w:rsidRPr="00631EF1">
        <w:rPr>
          <w:rFonts w:hAnsi="標楷體" w:hint="eastAsia"/>
          <w:color w:val="000000" w:themeColor="text1"/>
        </w:rPr>
        <w:t>前組長</w:t>
      </w:r>
      <w:r w:rsidRPr="00631EF1">
        <w:rPr>
          <w:rFonts w:hint="eastAsia"/>
          <w:color w:val="000000" w:themeColor="text1"/>
        </w:rPr>
        <w:t>：</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是否知道甲師體罰Ａ生？)……他(指甲師)常利用開性平會、開霸凌會來修理學校老師跟學生。Ａ生也被他開性平會好幾次……。(問：甲師對於學生的管教態度？)他對孩子其實是蠻輕聲細語的，……。比較失望的是他的手段，例如開案的權限。對特教生、低收的孩子或家長，特別的不客氣，向Ａ生這樣，就一直開他案，讓他想要轉學。</w:t>
      </w:r>
    </w:p>
    <w:p w:rsidR="0094559C" w:rsidRPr="00631EF1" w:rsidRDefault="0094559C" w:rsidP="0094559C">
      <w:pPr>
        <w:pStyle w:val="6"/>
        <w:numPr>
          <w:ilvl w:val="5"/>
          <w:numId w:val="1"/>
        </w:numPr>
        <w:rPr>
          <w:color w:val="000000" w:themeColor="text1"/>
        </w:rPr>
      </w:pPr>
      <w:r w:rsidRPr="00631EF1">
        <w:rPr>
          <w:rFonts w:hint="eastAsia"/>
          <w:color w:val="000000" w:themeColor="text1"/>
        </w:rPr>
        <w:t>(監察委員問：甲師對於柔道隊學生，有無歧視？)……活動不讓我們(指柔道隊)有表現的機會、能夠不讓柔道隊受到正常的關注。但這些都沒有違反教育法規。</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據上，</w:t>
      </w:r>
      <w:r w:rsidRPr="00631EF1">
        <w:rPr>
          <w:rFonts w:hAnsi="標楷體" w:hint="eastAsia"/>
          <w:color w:val="000000" w:themeColor="text1"/>
        </w:rPr>
        <w:t>本案新埔國中學務主任甲師遭訴不當管教行為涉及教師法第</w:t>
      </w:r>
      <w:r w:rsidRPr="00631EF1">
        <w:rPr>
          <w:rFonts w:hAnsi="標楷體"/>
          <w:color w:val="000000" w:themeColor="text1"/>
        </w:rPr>
        <w:t>14</w:t>
      </w:r>
      <w:r w:rsidRPr="00631EF1">
        <w:rPr>
          <w:rFonts w:hAnsi="標楷體" w:hint="eastAsia"/>
          <w:color w:val="000000" w:themeColor="text1"/>
        </w:rPr>
        <w:t>條、第</w:t>
      </w:r>
      <w:r w:rsidRPr="00631EF1">
        <w:rPr>
          <w:rFonts w:hAnsi="標楷體"/>
          <w:color w:val="000000" w:themeColor="text1"/>
        </w:rPr>
        <w:t>15</w:t>
      </w:r>
      <w:r w:rsidRPr="00631EF1">
        <w:rPr>
          <w:rFonts w:hAnsi="標楷體" w:hint="eastAsia"/>
          <w:color w:val="000000" w:themeColor="text1"/>
        </w:rPr>
        <w:t>條關於體罰或霸凌學生、第</w:t>
      </w:r>
      <w:r w:rsidRPr="00631EF1">
        <w:rPr>
          <w:rFonts w:hAnsi="標楷體"/>
          <w:color w:val="000000" w:themeColor="text1"/>
        </w:rPr>
        <w:t>16</w:t>
      </w:r>
      <w:r w:rsidRPr="00631EF1">
        <w:rPr>
          <w:rFonts w:hAnsi="標楷體" w:hint="eastAsia"/>
          <w:color w:val="000000" w:themeColor="text1"/>
        </w:rPr>
        <w:t>條關於不當管教等規定，應依「高級中等以下學校教師解聘不續聘停聘或資遣辦法」第2條第</w:t>
      </w:r>
      <w:r w:rsidRPr="00631EF1">
        <w:rPr>
          <w:rFonts w:hAnsi="標楷體"/>
          <w:color w:val="000000" w:themeColor="text1"/>
        </w:rPr>
        <w:t>3</w:t>
      </w:r>
      <w:r w:rsidRPr="00631EF1">
        <w:rPr>
          <w:rFonts w:hAnsi="標楷體" w:hint="eastAsia"/>
          <w:color w:val="000000" w:themeColor="text1"/>
        </w:rPr>
        <w:t>款或第4款程序處理。該校除未依相關程序處理外，相關霸凌小組調查、霸凌重啟調查及校事調查</w:t>
      </w:r>
      <w:r w:rsidRPr="00631EF1">
        <w:rPr>
          <w:rFonts w:hAnsi="標楷體" w:hint="eastAsia"/>
          <w:color w:val="000000" w:themeColor="text1"/>
        </w:rPr>
        <w:lastRenderedPageBreak/>
        <w:t>等3次調查作為，結果均表示因無直接證據故難認定甲師有霸凌行為，應無不當管教等情事。惟查該校霸凌調查小組拒絕學生由法定代理人陪同受訪談，違反「校園霸凌防制準則」21條當事人為未成年者，得由法定代理人陪同之規定；校方籌組之霸凌重啟調查小組成員，邀請「2名」外聘教育專家學者與會，此舉明顯取代家長代表名額，未能周全保障家長作為重要利害關係人之權益；此外該校相關調查小組，不顧家長申訴反對，一再選定與甲師具從屬關係之學務處職員為證人，未衡酌利害關係人有從屬權力關係，調查作為顯未盡誠信公正；另家長申復關於霸凌調查小組成員對受訪學生所說之「你們都約定好說法，不用問了！」不當發言內容，並未列入會議紀錄或逐字稿等情，該校申復審議小組非但未勘驗相關事證以釐清事實，竟又表示「遍查訪談紀錄未見此內容」而認定申訴無理由，相關調查程序有嚴重違失。另甲師對當事人柔道隊特教生Ａ生及Ｂ生所作出之罰半蹲、撿垃圾等不當體罰及懲處，並未依「</w:t>
      </w:r>
      <w:r w:rsidRPr="00631EF1">
        <w:rPr>
          <w:rFonts w:hAnsi="標楷體"/>
          <w:color w:val="000000" w:themeColor="text1"/>
        </w:rPr>
        <w:t>新北市國民中學及高級中等學校學生獎懲實施要點</w:t>
      </w:r>
      <w:r w:rsidRPr="00631EF1">
        <w:rPr>
          <w:rFonts w:hAnsi="標楷體" w:hint="eastAsia"/>
          <w:color w:val="000000" w:themeColor="text1"/>
        </w:rPr>
        <w:t>」程序進行，已違反教育目的也不符比例原則，涉及藉職務濫權及對特教生歧視，然皆未於相關調查程序中被審視。本院調查認為本案於案件性質、調查程序、調查事實的認定，調查及審議小組皆未採取符合CRC兒童最佳利益原則，妥適及公平衡量當事人學生或法定代理人之證詞與意見。新埔國中已將本案校方霸凌調查、霸凌重啟調查及校事調查小組等3次相關會議紀錄及調查報告函報新北市教育局，惟新北市教育局卻僅就程序面對該校作提醒，未依</w:t>
      </w:r>
      <w:r w:rsidRPr="00631EF1">
        <w:rPr>
          <w:rFonts w:hAnsi="標楷體"/>
          <w:color w:val="000000" w:themeColor="text1"/>
        </w:rPr>
        <w:t>CRC</w:t>
      </w:r>
      <w:r w:rsidRPr="00631EF1">
        <w:rPr>
          <w:rFonts w:hAnsi="標楷體" w:hint="eastAsia"/>
          <w:color w:val="000000" w:themeColor="text1"/>
        </w:rPr>
        <w:t>兒童最佳利益及兒童表意權原則，就相關調查結果之事實認定完全規避</w:t>
      </w:r>
      <w:r w:rsidRPr="00631EF1">
        <w:rPr>
          <w:rFonts w:hAnsi="標楷體" w:hint="eastAsia"/>
          <w:color w:val="000000" w:themeColor="text1"/>
        </w:rPr>
        <w:lastRenderedPageBreak/>
        <w:t>採信學生之證詞，致認定甲師無所涉體罰、霸凌及不當管教，故未對甲師做出究責認定加以督導。新北市教育局顯未依法善盡督導之責，致對該局</w:t>
      </w:r>
      <w:r w:rsidRPr="00631EF1">
        <w:rPr>
          <w:rFonts w:hint="eastAsia"/>
          <w:color w:val="000000" w:themeColor="text1"/>
        </w:rPr>
        <w:t>聘任督學</w:t>
      </w:r>
      <w:r w:rsidRPr="00631EF1">
        <w:rPr>
          <w:rFonts w:hAnsi="標楷體" w:hint="eastAsia"/>
          <w:color w:val="000000" w:themeColor="text1"/>
        </w:rPr>
        <w:t>、新埔國中校長及行為人甲師之違失行為未予究責，也未依教師法召開專審會釋疑，致續訴「師師相護」之爭議不斷，核有怠失。</w:t>
      </w:r>
    </w:p>
    <w:p w:rsidR="0094559C" w:rsidRPr="00631EF1" w:rsidRDefault="0094559C" w:rsidP="0094559C">
      <w:pPr>
        <w:pStyle w:val="2"/>
        <w:numPr>
          <w:ilvl w:val="1"/>
          <w:numId w:val="1"/>
        </w:numPr>
        <w:ind w:left="1276"/>
        <w:rPr>
          <w:rFonts w:hAnsi="標楷體"/>
          <w:b w:val="0"/>
          <w:color w:val="000000" w:themeColor="text1"/>
        </w:rPr>
      </w:pPr>
      <w:r w:rsidRPr="00631EF1">
        <w:rPr>
          <w:rFonts w:hint="eastAsia"/>
          <w:b w:val="0"/>
          <w:color w:val="000000" w:themeColor="text1"/>
        </w:rPr>
        <w:t>新埔國中對於陳訴「校方僅部分受理Ｂ生、Ａ生2人之申訴」等情，因校方於110年8月2日確實僅收受2名學生家長之陳情資料，本院查其內容並無提及其他學生姓名，故該校通報Ｂ生、Ａ生2位學生應無疑義，惟後續該校於111年1月18日收受Ｃ生、Ｄ生之申復，卻未進行補通報作業，行政流程確有疏失；對於陳訴「校方霸凌小組訪談調查之紀錄未去識別化」等情，學校確實未依「校園霸凌防制準則」規定辦理，行政作業顯有疏漏；對於陳訴「甲師將學生帶到廁所及頂樓問話」等情，經查Ｃ生、Ｄ生、Ｇ生等人於臉書回應已轉學之前柔道隊家長於110年5月8日PO文一事，甲師受該家長請託查明，</w:t>
      </w:r>
      <w:r w:rsidRPr="00631EF1">
        <w:rPr>
          <w:rFonts w:hAnsi="標楷體" w:hint="eastAsia"/>
          <w:b w:val="0"/>
          <w:color w:val="000000" w:themeColor="text1"/>
        </w:rPr>
        <w:t>並針對此事多次將Ｃ生、Ｄ生逕自帶至較少人經過之5樓樓梯間及廁所進行質問，形同私下審訊，造成學生面對甲師心生驚懼。惟查甲師係因與前同事之職場恩怨，藉機受已轉學之家長請託，即多次未依正常程序私下審問學生，此舉不僅影響學生正常上下課損及受教權益，其調查動機更彰顯其濫用職權恣意調查懲處學生，調查程序與方式未符「</w:t>
      </w:r>
      <w:r w:rsidRPr="00631EF1">
        <w:rPr>
          <w:rFonts w:hAnsi="標楷體"/>
          <w:b w:val="0"/>
          <w:color w:val="000000" w:themeColor="text1"/>
        </w:rPr>
        <w:t>新北市國民中學及高級中等學校學生獎懲實施要點</w:t>
      </w:r>
      <w:r w:rsidRPr="00631EF1">
        <w:rPr>
          <w:rFonts w:hAnsi="標楷體" w:hint="eastAsia"/>
          <w:b w:val="0"/>
          <w:color w:val="000000" w:themeColor="text1"/>
        </w:rPr>
        <w:t>」及該校學生獎懲實施規定，不符比例及平等原則，確有不當；有關陳訴「甲師罰Ｂ生撿全校垃圾1個月」等情，甲師稱僅以口頭告知Ｂ生亂丟垃圾須記警告處罰，致Ｂ生改以撿垃圾之愛校服務一周替代，Ｂ生及家長證稱撿拾時間長達2個</w:t>
      </w:r>
      <w:r w:rsidRPr="00631EF1">
        <w:rPr>
          <w:rFonts w:hAnsi="標楷體" w:hint="eastAsia"/>
          <w:b w:val="0"/>
          <w:color w:val="000000" w:themeColor="text1"/>
        </w:rPr>
        <w:lastRenderedPageBreak/>
        <w:t>月。甲師身為學務主任，卻未依據該校改過銷過實施要點規定執行，未明確告知Ｂ生愛校服務之期間及抵銷時數，管教措施便宜行事，不符合學生獎懲程序規定及比例原則，確有違失；有關陳訴「甲師處罰Ａ生半蹲等情」，經本院另訪談Ｅ生、</w:t>
      </w:r>
      <w:r w:rsidRPr="00631EF1">
        <w:rPr>
          <w:rFonts w:hAnsi="標楷體" w:hint="eastAsia"/>
          <w:color w:val="000000" w:themeColor="text1"/>
        </w:rPr>
        <w:t>Ｆ生</w:t>
      </w:r>
      <w:r w:rsidRPr="00631EF1">
        <w:rPr>
          <w:rFonts w:hAnsi="標楷體" w:hint="eastAsia"/>
          <w:b w:val="0"/>
          <w:color w:val="000000" w:themeColor="text1"/>
        </w:rPr>
        <w:t>、</w:t>
      </w:r>
      <w:r w:rsidRPr="00631EF1">
        <w:rPr>
          <w:rFonts w:hAnsi="標楷體" w:hint="eastAsia"/>
          <w:color w:val="000000" w:themeColor="text1"/>
        </w:rPr>
        <w:t>Ｆ生</w:t>
      </w:r>
      <w:r w:rsidRPr="00631EF1">
        <w:rPr>
          <w:rFonts w:hAnsi="標楷體" w:hint="eastAsia"/>
          <w:b w:val="0"/>
          <w:color w:val="000000" w:themeColor="text1"/>
        </w:rPr>
        <w:t>家長及</w:t>
      </w:r>
      <w:r w:rsidR="003A4A52" w:rsidRPr="00631EF1">
        <w:rPr>
          <w:rFonts w:hAnsi="標楷體" w:hint="eastAsia"/>
          <w:b w:val="0"/>
          <w:color w:val="000000" w:themeColor="text1"/>
        </w:rPr>
        <w:t>前同事</w:t>
      </w:r>
      <w:r w:rsidRPr="00631EF1">
        <w:rPr>
          <w:rFonts w:hAnsi="標楷體" w:hint="eastAsia"/>
          <w:b w:val="0"/>
          <w:color w:val="000000" w:themeColor="text1"/>
        </w:rPr>
        <w:t>等多位關鍵證人，皆表示曾於午休、下午打掃時間目睹Ａ生半蹲於甲師桌子旁，且流淚不敢求救，Ａ生及家長證稱體罰期間長達1個多月，也影響其參與柔道隊訓練之權益。案關學生及家長對於環境及細節皆指證</w:t>
      </w:r>
      <w:r w:rsidRPr="00631EF1">
        <w:rPr>
          <w:rFonts w:hAnsi="標楷體" w:hint="eastAsia"/>
          <w:b w:val="0"/>
          <w:color w:val="000000" w:themeColor="text1"/>
          <w:szCs w:val="32"/>
        </w:rPr>
        <w:t>歷歷，本院認為</w:t>
      </w:r>
      <w:r w:rsidR="003A4A52" w:rsidRPr="00631EF1">
        <w:rPr>
          <w:rFonts w:ascii="Arial" w:cs="Arial"/>
          <w:b w:val="0"/>
          <w:color w:val="000000" w:themeColor="text1"/>
          <w:szCs w:val="32"/>
        </w:rPr>
        <w:t>甲師涉有對案關學生霸凌等不當管教，已構成兒童及少年福利與權益保障法</w:t>
      </w:r>
      <w:r w:rsidR="003A4A52" w:rsidRPr="00631EF1">
        <w:rPr>
          <w:rFonts w:ascii="Arial" w:cs="Arial"/>
          <w:b w:val="0"/>
          <w:color w:val="000000" w:themeColor="text1"/>
          <w:szCs w:val="32"/>
        </w:rPr>
        <w:t>49</w:t>
      </w:r>
      <w:r w:rsidR="003A4A52" w:rsidRPr="00631EF1">
        <w:rPr>
          <w:rFonts w:ascii="Arial" w:cs="Arial"/>
          <w:b w:val="0"/>
          <w:color w:val="000000" w:themeColor="text1"/>
          <w:szCs w:val="32"/>
        </w:rPr>
        <w:t>條身心虐待之定義</w:t>
      </w:r>
      <w:r w:rsidRPr="00631EF1">
        <w:rPr>
          <w:rFonts w:hAnsi="標楷體" w:hint="eastAsia"/>
          <w:b w:val="0"/>
          <w:color w:val="000000" w:themeColor="text1"/>
          <w:szCs w:val="32"/>
        </w:rPr>
        <w:t>。惟新埔國中相關調查皆因未採案關學生及家長之證詞，逕予</w:t>
      </w:r>
      <w:r w:rsidRPr="00631EF1">
        <w:rPr>
          <w:rFonts w:hAnsi="標楷體" w:hint="eastAsia"/>
          <w:b w:val="0"/>
          <w:color w:val="000000" w:themeColor="text1"/>
        </w:rPr>
        <w:t>認定甲師無上述之行為，違失情節明確。新北市教育局應督促新埔國中就本院調查結果重為調查及認定，究責相關違失人員。</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關於陳訴「校方僅部分受理Ｂ生、Ａ生2人之申訴」一事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北市教育局函復本院表示，110年8月2日因新北市劉美芳議員服務處臨時透過該局府會連絡人口頭邀約(學校及該局相關人員)於服務處會談，結束後由家長直接遞交陳請疑似霸凌資料予學校要求後續處理。當天僅為會談性質</w:t>
      </w:r>
      <w:r w:rsidRPr="00631EF1">
        <w:rPr>
          <w:color w:val="000000" w:themeColor="text1"/>
        </w:rPr>
        <w:t>，</w:t>
      </w:r>
      <w:r w:rsidRPr="00631EF1">
        <w:rPr>
          <w:rFonts w:hint="eastAsia"/>
          <w:color w:val="000000" w:themeColor="text1"/>
        </w:rPr>
        <w:t>並無做成相關紀錄。當天至議員服務處之人員有：</w:t>
      </w:r>
      <w:r w:rsidRPr="00631EF1">
        <w:rPr>
          <w:rFonts w:hAnsi="標楷體" w:cs="PMingLiu" w:hint="eastAsia"/>
          <w:color w:val="000000" w:themeColor="text1"/>
        </w:rPr>
        <w:t>新埔國中</w:t>
      </w:r>
      <w:r w:rsidRPr="00631EF1">
        <w:rPr>
          <w:rFonts w:hint="eastAsia"/>
          <w:color w:val="000000" w:themeColor="text1"/>
        </w:rPr>
        <w:t>校長、該校家長會長、Ｂ生家長、Ａ生家長、</w:t>
      </w:r>
      <w:r w:rsidRPr="00631EF1">
        <w:rPr>
          <w:rFonts w:hint="eastAsia"/>
          <w:color w:val="000000" w:themeColor="text1"/>
          <w:szCs w:val="32"/>
        </w:rPr>
        <w:t>Ｆ生</w:t>
      </w:r>
      <w:r w:rsidRPr="00631EF1">
        <w:rPr>
          <w:rFonts w:hint="eastAsia"/>
          <w:color w:val="000000" w:themeColor="text1"/>
        </w:rPr>
        <w:t>家長及新北市政府教育局相關人員。</w:t>
      </w:r>
    </w:p>
    <w:p w:rsidR="0094559C" w:rsidRPr="00631EF1" w:rsidRDefault="0094559C" w:rsidP="0094559C">
      <w:pPr>
        <w:pStyle w:val="4"/>
        <w:numPr>
          <w:ilvl w:val="3"/>
          <w:numId w:val="1"/>
        </w:numPr>
        <w:rPr>
          <w:color w:val="000000" w:themeColor="text1"/>
        </w:rPr>
      </w:pPr>
      <w:r w:rsidRPr="00631EF1">
        <w:rPr>
          <w:rFonts w:hAnsi="標楷體" w:cs="PMingLiu" w:hint="eastAsia"/>
          <w:color w:val="000000" w:themeColor="text1"/>
        </w:rPr>
        <w:t>根據新埔國中110年8月11日之校事會議紀錄記載：「當天共有3位家長在議員服務處，其中Ｂ生之母情緒激動表示甲師不</w:t>
      </w:r>
      <w:r w:rsidRPr="00631EF1">
        <w:rPr>
          <w:rFonts w:hint="eastAsia"/>
          <w:color w:val="000000" w:themeColor="text1"/>
        </w:rPr>
        <w:t>適合當主任，對她的孩子差別待遇，讓孩子被同儕取笑，貶低他的自尊</w:t>
      </w:r>
      <w:r w:rsidRPr="00631EF1">
        <w:rPr>
          <w:rFonts w:hint="eastAsia"/>
          <w:color w:val="000000" w:themeColor="text1"/>
        </w:rPr>
        <w:lastRenderedPageBreak/>
        <w:t>心，懷疑主任使用權利不對等來讓孩子承認沒做過的事……。」由該紀錄可知當天出席之家長，僅有Ｂ生家長、Ａ生家長、</w:t>
      </w:r>
      <w:r w:rsidRPr="00631EF1">
        <w:rPr>
          <w:rFonts w:hint="eastAsia"/>
          <w:color w:val="000000" w:themeColor="text1"/>
          <w:szCs w:val="32"/>
        </w:rPr>
        <w:t>Ｆ生</w:t>
      </w:r>
      <w:r w:rsidRPr="00631EF1">
        <w:rPr>
          <w:rFonts w:hint="eastAsia"/>
          <w:color w:val="000000" w:themeColor="text1"/>
        </w:rPr>
        <w:t>家長等3位，應無疑義。</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於111年9月12日訪談案關學生家長有關Ｃ生、Ｄ生係何時加入申訴等情，Ｂ生家長表示略以，「應該是說，他們本來就加入申訴了，只是110年8月2日沒有到……我們4位家長已經把資料交到輔導主任桌上，也有拍照</w:t>
      </w:r>
      <w:r w:rsidRPr="00631EF1">
        <w:rPr>
          <w:color w:val="000000" w:themeColor="text1"/>
          <w:vertAlign w:val="superscript"/>
        </w:rPr>
        <w:footnoteReference w:id="13"/>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家長則表示：「</w:t>
      </w:r>
      <w:r w:rsidRPr="00631EF1">
        <w:rPr>
          <w:rFonts w:hint="eastAsia"/>
          <w:color w:val="000000" w:themeColor="text1"/>
          <w:szCs w:val="32"/>
        </w:rPr>
        <w:t>Ｆ生</w:t>
      </w:r>
      <w:r w:rsidRPr="00631EF1">
        <w:rPr>
          <w:rFonts w:hint="eastAsia"/>
          <w:color w:val="000000" w:themeColor="text1"/>
        </w:rPr>
        <w:t>沒有直接被甲師針對，是我有看到Ａ生被處罰半蹲、</w:t>
      </w:r>
      <w:r w:rsidRPr="00631EF1">
        <w:rPr>
          <w:rFonts w:hint="eastAsia"/>
          <w:color w:val="000000" w:themeColor="text1"/>
          <w:szCs w:val="32"/>
        </w:rPr>
        <w:t>Ｆ生</w:t>
      </w:r>
      <w:r w:rsidRPr="00631EF1">
        <w:rPr>
          <w:rFonts w:hint="eastAsia"/>
          <w:color w:val="000000" w:themeColor="text1"/>
        </w:rPr>
        <w:t>也有看到。所以我就一起至議員服務處提出對甲師的校園霸凌申請</w:t>
      </w:r>
      <w:r w:rsidRPr="00631EF1">
        <w:rPr>
          <w:color w:val="000000" w:themeColor="text1"/>
          <w:vertAlign w:val="superscript"/>
        </w:rPr>
        <w:footnoteReference w:id="14"/>
      </w:r>
      <w:r w:rsidRPr="00631EF1">
        <w:rPr>
          <w:rFonts w:hint="eastAsia"/>
          <w:color w:val="000000" w:themeColor="text1"/>
        </w:rPr>
        <w:t>。」再經本院調閱相關卷證發現，110年8月2日於劉議員服務處收受之陳情資料僅有Ａ生家長、Ｂ生家長提出之2份書面資料，合計共6頁，查其內容確實未提及Ｃ生、Ｄ生姓名，亦未見其他家長簽名聯署。</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根據「校園霸凌防制準則」第14條第1項規定，「校園霸凌事件之申請人或檢舉人得以言詞、書面或電子郵件申請調查或檢舉；其以言詞或電子郵件為之者，學校應作成紀錄，經向申請人或檢舉人朗讀或使其閱覽，確認其內容無誤後，由其簽名或蓋章；申請人或檢舉人未具真實姓名者，除學校已知悉有霸凌情事者外，得不予受理。」第17條第2項規定：「調查學校於接獲申請調查或檢舉時，有下列情形之一者，應不予受理：……（第2款）無具體之內容或申請人、檢舉人未具真實姓名。……」而申請人或檢舉人於20日內未收到通</w:t>
      </w:r>
      <w:r w:rsidRPr="00631EF1">
        <w:rPr>
          <w:rFonts w:hint="eastAsia"/>
          <w:color w:val="000000" w:themeColor="text1"/>
        </w:rPr>
        <w:lastRenderedPageBreak/>
        <w:t>知或接獲不受理通知之次日起20日內，得以書面具明理由，向學校申復。學校接獲申復後，應將申請調查或檢舉案交防制校園霸凌因應小組重新討論受理事宜，並於20日內以書面通知申復人申復結果；申復有理由者，防制校園霸凌因應小組應依本準則調查處理。</w:t>
      </w:r>
    </w:p>
    <w:p w:rsidR="0094559C" w:rsidRPr="00631EF1" w:rsidRDefault="0094559C" w:rsidP="0094559C">
      <w:pPr>
        <w:pStyle w:val="4"/>
        <w:numPr>
          <w:ilvl w:val="3"/>
          <w:numId w:val="1"/>
        </w:numPr>
        <w:rPr>
          <w:color w:val="000000" w:themeColor="text1"/>
        </w:rPr>
      </w:pPr>
      <w:r w:rsidRPr="00631EF1">
        <w:rPr>
          <w:rFonts w:hint="eastAsia"/>
          <w:color w:val="000000" w:themeColor="text1"/>
        </w:rPr>
        <w:t>新埔國中於110年9月10日通知</w:t>
      </w:r>
      <w:r w:rsidRPr="00631EF1">
        <w:rPr>
          <w:color w:val="000000" w:themeColor="text1"/>
          <w:vertAlign w:val="superscript"/>
        </w:rPr>
        <w:footnoteReference w:id="15"/>
      </w:r>
      <w:r w:rsidRPr="00631EF1">
        <w:rPr>
          <w:rFonts w:hint="eastAsia"/>
          <w:color w:val="000000" w:themeColor="text1"/>
        </w:rPr>
        <w:t>Ｂ生家長、Ａ生家長，依據「校園霸凌防制準則」第17條、第19條規定辦理，該校已於110年9月3日召開防制校園霸凌因應小組會議，決議受理本案，並將組成3人小組開始調查處理程序。兩生之家長於收到函文後，當時亦無提出尚有其餘陳情人等之申復。</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案相關家長於111年2月18日立法院鄭立法委員訪談會時，國教署代表人員亦建議，校方應於調查中知悉後，補通報其餘2人。爰此，校方後續既於111年1月18日已收到Ｃ生、Ｄ生之申復，即應進行補通報流程。Ｃ生家長亦同時將申復書寄至新北市政府教育局，該局於111年1月20日收受，並依「校園霸凌防制準則」第26條第2項規定，並將其資料移送該校，請該校依權責查明妥處，並請該校逕復Ｃ生家長</w:t>
      </w:r>
      <w:r w:rsidRPr="00631EF1">
        <w:rPr>
          <w:color w:val="000000" w:themeColor="text1"/>
          <w:vertAlign w:val="superscript"/>
        </w:rPr>
        <w:footnoteReference w:id="16"/>
      </w:r>
      <w:r w:rsidRPr="00631EF1">
        <w:rPr>
          <w:rFonts w:hint="eastAsia"/>
          <w:color w:val="000000" w:themeColor="text1"/>
        </w:rPr>
        <w:t>。</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有關陳訴「校方僅部分受理Ｂ生、Ａ生2人之申訴」等情，因校方確實僅收受2名學生家長之書面陳情資料，查其內容亦無提及其他學生姓名，故該校通報Ｂ生、Ａ生2位學生應無疑義，惟後續該校於111年1月18日收受Ｃ生、Ｄ生之申</w:t>
      </w:r>
      <w:r w:rsidRPr="00631EF1">
        <w:rPr>
          <w:rFonts w:hint="eastAsia"/>
          <w:color w:val="000000" w:themeColor="text1"/>
        </w:rPr>
        <w:lastRenderedPageBreak/>
        <w:t>復，允應進行補通報流程，惟該校並未進行補通報，行政流程確有疏失。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關於陳訴「校方霸凌小組訪談調查之紀錄未去識別化」等情</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據「校園霸凌防制準則」第22條規定：「調查處理校園霸凌事件人員，就原始文書以外對外所另行製作之文書，應將當事人、檢舉人、證人及協助調查人之真實姓名及其他足以辨識身分之資料刪除，並以代號為之。」</w:t>
      </w:r>
    </w:p>
    <w:p w:rsidR="0094559C" w:rsidRPr="00631EF1" w:rsidRDefault="0094559C" w:rsidP="0094559C">
      <w:pPr>
        <w:pStyle w:val="4"/>
        <w:numPr>
          <w:ilvl w:val="3"/>
          <w:numId w:val="1"/>
        </w:numPr>
        <w:ind w:leftChars="352" w:left="1707"/>
        <w:rPr>
          <w:color w:val="000000" w:themeColor="text1"/>
        </w:rPr>
      </w:pPr>
      <w:r w:rsidRPr="00631EF1">
        <w:rPr>
          <w:rFonts w:hint="eastAsia"/>
          <w:color w:val="000000" w:themeColor="text1"/>
        </w:rPr>
        <w:t>查新埔國中調查會議所提供予家長之會議紀錄，並未依校園霸凌防制準則規定去識別化及遮蔽相關當事人及關係人之姓名，此詢據新北市教育局表示：「本案校方依規定將相關調查結果函知申請人，惟不察調查報告結果中有部分未遮蔽相關當事人及關係人之姓名」、「本局將函知該校留意相關規定，日後並積極進行法令宣教及提升相關學務行政人員法律知能。」爰此，新埔國中調查會議所提供予家長之會議紀錄，並未依「校園霸凌防制準則」規定去識別化及遮蔽相關當事人及關係人之姓名，行政作業確有疏漏。</w:t>
      </w:r>
    </w:p>
    <w:p w:rsidR="0094559C" w:rsidRPr="00631EF1" w:rsidRDefault="0094559C" w:rsidP="0094559C">
      <w:pPr>
        <w:pStyle w:val="3"/>
        <w:numPr>
          <w:ilvl w:val="2"/>
          <w:numId w:val="1"/>
        </w:numPr>
        <w:rPr>
          <w:color w:val="000000" w:themeColor="text1"/>
        </w:rPr>
      </w:pPr>
      <w:r w:rsidRPr="00631EF1">
        <w:rPr>
          <w:rFonts w:hint="eastAsia"/>
          <w:color w:val="000000" w:themeColor="text1"/>
        </w:rPr>
        <w:t>關於陳訴「甲師將學生帶到廁所及頂樓問話等情」一事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經本院調閱相關卷證，並於111年8月17日至新埔國中現地履勘後，釐清事件經過如下：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Ｂ生家長110年11月5日於校園霸凌防制小組之訪談表示略以，「Ｇ生、Ｃ生、Ｄ生、Ｂ生等人，跑來</w:t>
      </w:r>
      <w:r w:rsidRPr="00631EF1">
        <w:rPr>
          <w:rFonts w:hAnsi="標楷體" w:cs="PMingLiu" w:hint="eastAsia"/>
          <w:color w:val="000000" w:themeColor="text1"/>
        </w:rPr>
        <w:t>○○</w:t>
      </w:r>
      <w:r w:rsidRPr="00631EF1">
        <w:rPr>
          <w:rFonts w:hint="eastAsia"/>
          <w:color w:val="000000" w:themeColor="text1"/>
        </w:rPr>
        <w:t>國小跟我說，他們被甲師帶到音樂教室旁邊的頂樓。因為太多次了，時間可能不一定」、「甲師問Ｇ生、Ｄ生，你們在打字的時候，是有人把你們的手機拿過去打字，還是</w:t>
      </w:r>
      <w:r w:rsidRPr="00631EF1">
        <w:rPr>
          <w:rFonts w:hint="eastAsia"/>
          <w:color w:val="000000" w:themeColor="text1"/>
        </w:rPr>
        <w:lastRenderedPageBreak/>
        <w:t>你們自己打字，有誰教你們的？如果你們不說事實我會叫警察來抓你們。Ｇ生、Ｃ生、Ｄ生、Ｂ生等人那時候在國小是這樣跟我講的」、「我兒子Ｂ生是被帶去廁所問話」等語。</w:t>
      </w:r>
    </w:p>
    <w:p w:rsidR="0094559C" w:rsidRPr="00631EF1" w:rsidRDefault="0094559C" w:rsidP="0094559C">
      <w:pPr>
        <w:pStyle w:val="5"/>
        <w:numPr>
          <w:ilvl w:val="0"/>
          <w:numId w:val="0"/>
        </w:numPr>
        <w:ind w:left="2041"/>
        <w:rPr>
          <w:color w:val="000000" w:themeColor="text1"/>
        </w:rPr>
      </w:pPr>
      <w:r w:rsidRPr="00631EF1">
        <w:rPr>
          <w:rFonts w:hint="eastAsia"/>
          <w:color w:val="000000" w:themeColor="text1"/>
        </w:rPr>
        <w:t>本院履勘該校音樂教室旁頂樓(5樓)之環境，詳如下圖。</w:t>
      </w:r>
    </w:p>
    <w:p w:rsidR="0094559C" w:rsidRPr="00631EF1" w:rsidRDefault="0094559C" w:rsidP="0094559C">
      <w:pPr>
        <w:pStyle w:val="5"/>
        <w:numPr>
          <w:ilvl w:val="0"/>
          <w:numId w:val="0"/>
        </w:numPr>
        <w:ind w:left="2041"/>
        <w:rPr>
          <w:color w:val="000000" w:themeColor="text1"/>
        </w:rPr>
      </w:pPr>
      <w:r w:rsidRPr="00631EF1">
        <w:rPr>
          <w:noProof/>
          <w:color w:val="000000" w:themeColor="text1"/>
        </w:rPr>
        <w:drawing>
          <wp:inline distT="0" distB="0" distL="0" distR="0" wp14:anchorId="779E8148" wp14:editId="16D299F3">
            <wp:extent cx="4025265" cy="21971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0370" cy="2227178"/>
                    </a:xfrm>
                    <a:prstGeom prst="rect">
                      <a:avLst/>
                    </a:prstGeom>
                  </pic:spPr>
                </pic:pic>
              </a:graphicData>
            </a:graphic>
          </wp:inline>
        </w:drawing>
      </w:r>
    </w:p>
    <w:p w:rsidR="0094559C" w:rsidRPr="00631EF1" w:rsidRDefault="0094559C" w:rsidP="0094559C">
      <w:pPr>
        <w:pStyle w:val="a1"/>
        <w:ind w:firstLine="437"/>
        <w:rPr>
          <w:color w:val="000000" w:themeColor="text1"/>
        </w:rPr>
      </w:pPr>
      <w:r w:rsidRPr="00631EF1">
        <w:rPr>
          <w:rFonts w:hint="eastAsia"/>
          <w:color w:val="000000" w:themeColor="text1"/>
        </w:rPr>
        <w:t>本院履勘甲師帶學生私下且單獨審訊之場域</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Ｃ生於110年11月5日於</w:t>
      </w:r>
      <w:r w:rsidRPr="00631EF1">
        <w:rPr>
          <w:rFonts w:hAnsi="標楷體" w:hint="eastAsia"/>
          <w:color w:val="000000" w:themeColor="text1"/>
        </w:rPr>
        <w:t>新埔國中</w:t>
      </w:r>
      <w:r w:rsidRPr="00631EF1">
        <w:rPr>
          <w:rFonts w:hint="eastAsia"/>
          <w:color w:val="000000" w:themeColor="text1"/>
        </w:rPr>
        <w:t>霸凌調查小組表示略以：「我在FB下面的留言沒有罵髒話，甲師就把我找去5樓，找了很多次，上去5樓請我不要靠他太近，那邊也都沒人。」、「那時候我的教室在3樓，七導旁邊。」、「甲師把我帶到5樓旁邊有一塊轉角。鐵捲門那個樓梯間。那時候沒有人上課，他在那邊逼問我事情，說如果沒有講事實就要把我送到警察局。」、「第1天找1次，第2節又找，後面過了1天又找我，有超過5次，後面就定期找我上去，那2個禮拜。我最後一次才跟家長講，我真的受不了，前面我怕我講了，會跟Ａ生一樣，我幾乎每個中午都會看到他蹲在甲師旁邊。」、「甲師後續雖然沒有對我做什麼懲處，但是我覺得很變態，他之後</w:t>
      </w:r>
      <w:r w:rsidRPr="00631EF1">
        <w:rPr>
          <w:rFonts w:hint="eastAsia"/>
          <w:color w:val="000000" w:themeColor="text1"/>
        </w:rPr>
        <w:lastRenderedPageBreak/>
        <w:t>對我有點針對，看到我假如說走到我旁邊，會叫我把垃圾撿起來到教室去丟，這大概20幾次。」、「我在新學校不會被針對，所以比較放鬆，在新埔國中我都不會想要來上課，停課前那一個月，那段時間我跟媽媽吵著要轉學。」等語。</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Ｄ生於110年11月5日霸凌調查小組訪談表示略以：「我曾被甲師帶到音樂教室那邊，快上課了再把我帶回教室等語。」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本院於111年12月19日詢問甲師有關「將學生帶到廁所及頂樓問話等情」。他表示：「留言臉書的學生家長是前柔道隊的家長，110年5月8日那天</w:t>
      </w:r>
      <w:r w:rsidRPr="00631EF1">
        <w:rPr>
          <w:rStyle w:val="aff0"/>
          <w:color w:val="000000" w:themeColor="text1"/>
        </w:rPr>
        <w:footnoteReference w:id="17"/>
      </w:r>
      <w:r w:rsidRPr="00631EF1">
        <w:rPr>
          <w:rFonts w:hint="eastAsia"/>
          <w:color w:val="000000" w:themeColor="text1"/>
        </w:rPr>
        <w:t>，該名家長PO文說教練很重要，不要因為選擇到不好的教練就影響到小孩。後續就有學生在上面回應。我有找Ｇ生、Ｃ生、Ｄ生這3位。我問他們就只有3個重點，第一，回復的內容是不是被指使？因為小孩留言的內容有寫到要提告。第二，用意是什麼？第三，我是勸導他。他們跟我說，身為柔道隊的學生，必須要維護柔道隊的名譽。他們是自己P</w:t>
      </w:r>
      <w:r w:rsidRPr="00631EF1">
        <w:rPr>
          <w:color w:val="000000" w:themeColor="text1"/>
        </w:rPr>
        <w:t>O</w:t>
      </w:r>
      <w:r w:rsidRPr="00631EF1">
        <w:rPr>
          <w:rFonts w:hint="eastAsia"/>
          <w:color w:val="000000" w:themeColor="text1"/>
        </w:rPr>
        <w:t>文，沒有被指使。我有提醒他們PO文不要造成別人誤會，我沒有找Ｂ生問過這件事。」(前柔道隊家長PO文內容詳下圖4)而本院進一步詢問為何須帶至5樓問話，甲師說：「因為柔道隊是彼此監視的。Ｄ生是從5樓綜合教室下課後出來，我剛好在和平樓4樓跟5樓遇到他，我本來是要去他和平樓4樓教室找他；Ｃ生是在誠正樓3-4樓的樓梯，他教室在3樓。我還有把Ｃ生帶回3樓教室。Ｂ生我完全沒有問過。我還有找Ｇ</w:t>
      </w:r>
      <w:r w:rsidRPr="00631EF1">
        <w:rPr>
          <w:rFonts w:hint="eastAsia"/>
          <w:color w:val="000000" w:themeColor="text1"/>
        </w:rPr>
        <w:lastRenderedPageBreak/>
        <w:t>生，他9年級。」另對於學生指稱不講實話就要帶去警察局一事，甲師表示：「我沒有說不講實話就要帶去警察局」、「我只有跟他們說，你們打在網路上，要自己負責」、「因為臉書回覆內容有提到霸凌跟打人家。我問小孩Po文的動機、有無被指使。是已轉學的學生家長跟我反應，所以我才去調查。我要了解動機，因為我才能跟家長回覆。如果是被指使，我要去追為什麼家長要指使小孩」云云。</w:t>
      </w:r>
    </w:p>
    <w:p w:rsidR="0094559C" w:rsidRPr="00631EF1" w:rsidRDefault="0094559C" w:rsidP="0094559C">
      <w:pPr>
        <w:pStyle w:val="4"/>
        <w:numPr>
          <w:ilvl w:val="0"/>
          <w:numId w:val="0"/>
        </w:numPr>
        <w:ind w:left="1276"/>
        <w:rPr>
          <w:color w:val="000000" w:themeColor="text1"/>
        </w:rPr>
      </w:pPr>
      <w:r w:rsidRPr="00631EF1">
        <w:rPr>
          <w:noProof/>
          <w:color w:val="000000" w:themeColor="text1"/>
        </w:rPr>
        <w:drawing>
          <wp:inline distT="0" distB="0" distL="0" distR="0" wp14:anchorId="2868BD3F" wp14:editId="5530D5AE">
            <wp:extent cx="4774565" cy="2603500"/>
            <wp:effectExtent l="0" t="0" r="698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6163" cy="2615277"/>
                    </a:xfrm>
                    <a:prstGeom prst="rect">
                      <a:avLst/>
                    </a:prstGeom>
                  </pic:spPr>
                </pic:pic>
              </a:graphicData>
            </a:graphic>
          </wp:inline>
        </w:drawing>
      </w:r>
    </w:p>
    <w:p w:rsidR="0094559C" w:rsidRPr="00631EF1" w:rsidRDefault="0094559C" w:rsidP="0094559C">
      <w:pPr>
        <w:pStyle w:val="a1"/>
        <w:rPr>
          <w:color w:val="000000" w:themeColor="text1"/>
        </w:rPr>
      </w:pPr>
      <w:r w:rsidRPr="00631EF1">
        <w:rPr>
          <w:rFonts w:hint="eastAsia"/>
          <w:color w:val="000000" w:themeColor="text1"/>
        </w:rPr>
        <w:t>110年5月新埔國中前柔道隊家長PO文內容摘述</w:t>
      </w:r>
    </w:p>
    <w:p w:rsidR="0094559C" w:rsidRPr="00631EF1" w:rsidRDefault="0094559C" w:rsidP="0094559C">
      <w:pPr>
        <w:pStyle w:val="4"/>
        <w:numPr>
          <w:ilvl w:val="3"/>
          <w:numId w:val="1"/>
        </w:numPr>
        <w:rPr>
          <w:color w:val="000000" w:themeColor="text1"/>
        </w:rPr>
      </w:pPr>
      <w:r w:rsidRPr="00631EF1">
        <w:rPr>
          <w:rFonts w:hint="eastAsia"/>
          <w:color w:val="000000" w:themeColor="text1"/>
        </w:rPr>
        <w:t>另本案相關家長於111年2月18日立法院鄭立委處訪談會議時，Ｃ生之家長表示：「這樣子的情況連續2周，直到疫情停課前一天。孩子跟我說，媽媽如果再把我送去學校，我會被甲師搞死。所以是在這樣的情況下幫他辦轉學。他的比賽權，只是怕說學校有拉學生的行為，我們的小孩是真的被霸凌，懇請中央幫忙讓小孩可以參賽全中運……」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綜上，有關陳訴「甲師將學生帶到廁所及頂樓問話等情」，經查Ｃ生、Ｄ生、Ｇ生等人於臉書回應</w:t>
      </w:r>
      <w:r w:rsidRPr="00631EF1">
        <w:rPr>
          <w:rFonts w:hint="eastAsia"/>
          <w:color w:val="000000" w:themeColor="text1"/>
        </w:rPr>
        <w:lastRenderedPageBreak/>
        <w:t>已轉學之前柔道隊家長於110年5月8日PO文一事，甲師受該家長(即PO文者)請託查明，並針對此事多次將Ｃ生、Ｄ生帶至非辦公區域之處，如較少人經過的5樓、廁所及樓梯間問話，造成學生心理壓力甚鉅，甲師的調查程序與方法，顯有違失；依新埔國中學生獎懲實施規定</w:t>
      </w:r>
      <w:r w:rsidRPr="00631EF1">
        <w:rPr>
          <w:rStyle w:val="aff0"/>
          <w:color w:val="000000" w:themeColor="text1"/>
        </w:rPr>
        <w:footnoteReference w:id="18"/>
      </w:r>
      <w:r w:rsidRPr="00631EF1">
        <w:rPr>
          <w:rFonts w:hint="eastAsia"/>
          <w:color w:val="000000" w:themeColor="text1"/>
        </w:rPr>
        <w:t>雖規定「於公開場域(含網路空間)」張貼散布不實言論或不雅字眼，攻擊或毀謗他人者，記小過」，惟查相關學生在臉書所留內容並未涉及不實言論或不雅字眼，且甲師尚不得因已轉學之家長請託，即多次調查校內相關學生，此舉已影響學生正常上下課，損及受教權益，其調查動機亦非屬正當及必要，確屬不當。</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有關陳訴「甲師罰Ｂ生撿全校垃圾1個月」等情</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本院調閱相關卷證，並於111年8月17日至新埔國中現地履勘後，釐清事件經過如下：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Ｂ生家長於110年11月5日霸凌調查小組訪談表示略以：「Ｂ生只是穿完鞋子的時候有1罐飲料擺在那邊忘記帶走，這樣而已，就被罰撿1個月垃圾。」、「我自己來學校我也有看到我兒子Ｂ生在撿垃圾，可是我不會問這麼多，覺得有可能是他做錯事情」、「我從來沒有問過甲師，因為我怕甲師會更找Ｂ生麻煩。」</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rPr>
        <w:t>Ｂ生於110年11月5日於霸凌調查小組訪談表示略以：「我八年級下學期的時候，在輔導室的學習角忘記帶走一罐飲料。甲師看監視器一個一個去找，看最後是誰丟的。甲師先問我做錯什麼事情，我就說不知道，他就讓我站在學務處</w:t>
      </w:r>
      <w:r w:rsidRPr="00631EF1">
        <w:rPr>
          <w:rFonts w:hint="eastAsia"/>
          <w:color w:val="000000" w:themeColor="text1"/>
        </w:rPr>
        <w:lastRenderedPageBreak/>
        <w:t>門口快1小時以上，才說你今天丟1罐鋁箔包忘記拿走，講完之後才讓我走。」、「他在學務處門口說要罰1個月撿垃圾。」、「那天還要去柔道隊練習，我4點放學都會去練習，罰我1小時多站在那邊，不讓我去練習，從4點站到5點10分還是20分，甲師才讓我走。所以我那天柔道只有練一點點，從5點30分練到6點30分。」、「我撿完1個月，他說沒撿乾淨，找各種理由，叫我再撿1個月，我撿的少就說今天學校都沒撿乾淨，下禮拜再繼續撿。」、「我每節下課都去撿垃圾」、「班上沒人知道，因為我不敢講。」</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szCs w:val="32"/>
        </w:rPr>
        <w:t>Ｆ生</w:t>
      </w:r>
      <w:r w:rsidRPr="00631EF1">
        <w:rPr>
          <w:rFonts w:hint="eastAsia"/>
          <w:color w:val="000000" w:themeColor="text1"/>
        </w:rPr>
        <w:t>於本院111年4月29日證人會議表示略以：「我經常看到Ｂ生在走廊上撿垃圾」、「我知道甲師有查到是他忘記拿走垃圾。應該有很多跟我同屆的同學都知道Ｂ生被罰撿垃圾。」</w:t>
      </w:r>
    </w:p>
    <w:p w:rsidR="0094559C" w:rsidRPr="00631EF1" w:rsidRDefault="0094559C" w:rsidP="0094559C">
      <w:pPr>
        <w:pStyle w:val="4"/>
        <w:numPr>
          <w:ilvl w:val="3"/>
          <w:numId w:val="1"/>
        </w:numPr>
        <w:rPr>
          <w:color w:val="000000" w:themeColor="text1"/>
        </w:rPr>
      </w:pPr>
      <w:r w:rsidRPr="00631EF1">
        <w:rPr>
          <w:rFonts w:hint="eastAsia"/>
          <w:color w:val="000000" w:themeColor="text1"/>
        </w:rPr>
        <w:t>對此，本院於111年12月19日詢問甲師，他表示：「有關處罰Ｂ生撿垃圾一事，我確實有去調錄影帶，我都會去門口看學生放學，就順手撿垃圾回去學務處，我看錄影帶是他，我問他怎麼會放那邊，他說他中午邊喝飲料邊去集合，喝完忘記拿。我有跟他說垃圾亂丟會懲處。」、「我只有問他要怎麼處理，他說他願意撿垃圾1個禮拜。我就說好。可是後來他都沒有撿。我有去找他跟他說，如果有去撿要讓我知道，他拿一個黑色垃圾袋給我看說他有撿，但是我看裡面垃圾不太像學校的垃圾，因為有紙箱的束帶。他媽媽有一天來學校遇到我，說Ｂ生腳受傷不方便，想要停止撿垃圾的處罰，後來我也沒有再找他撿垃圾，Ｂ生只有撿一次垃圾給我」。、「他只有交一次垃圾給我，那次交給我垃圾之後我就收起來了。我沒有跟他</w:t>
      </w:r>
      <w:r w:rsidRPr="00631EF1">
        <w:rPr>
          <w:rFonts w:hint="eastAsia"/>
          <w:color w:val="000000" w:themeColor="text1"/>
        </w:rPr>
        <w:lastRenderedPageBreak/>
        <w:t>說不用再撿。是後來媽媽來找我，Ｂ生沒有再來找過我」等語。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依據「新埔國中學生獎懲實施規定及學生改過銷過實施要點」規定，「亂丟垃圾」破壞環境衛生情節輕微者，得以記警告處罰，警告1次者，自公布日起經3週之自省期，愛校服務4小時。另依據「新北市立○○國民中學教師輔導與管教學生實施要點」第6點規定，教師所採行之輔導與管教措施，應與學生違規行為之情節輕重相當，並依比例原則為之。有關Ｂ生自陳願意以愛校服務方式撿垃圾一周，甲師回答好。此處罰有無違反比例原則等情，新埔國中校長於本院詢問時雖表示：「</w:t>
      </w:r>
      <w:r w:rsidRPr="00631EF1">
        <w:rPr>
          <w:rFonts w:hAnsi="標楷體" w:cs="PMingLiu" w:hint="eastAsia"/>
          <w:color w:val="000000" w:themeColor="text1"/>
        </w:rPr>
        <w:t>新埔國中</w:t>
      </w:r>
      <w:r w:rsidRPr="00631EF1">
        <w:rPr>
          <w:rFonts w:hint="eastAsia"/>
          <w:color w:val="000000" w:themeColor="text1"/>
        </w:rPr>
        <w:t>學生獎懲實施規定，破壞環境衛生情節輕微者，得記警告處罰；依學生改過銷過實施要點，亦可以4小時愛校服務來替代。」、「</w:t>
      </w:r>
      <w:r w:rsidRPr="00631EF1">
        <w:rPr>
          <w:rFonts w:hint="eastAsia"/>
          <w:color w:val="000000" w:themeColor="text1"/>
          <w:szCs w:val="32"/>
        </w:rPr>
        <w:t>午休時間只有30分鐘，因為其他時間要吃飯。甲師有跟Ｂ生說午休時間愛校服務。</w:t>
      </w:r>
      <w:r w:rsidRPr="00631EF1">
        <w:rPr>
          <w:rFonts w:hint="eastAsia"/>
          <w:color w:val="000000" w:themeColor="text1"/>
        </w:rPr>
        <w:t>」「我得到的訊息是沒有包括每節下課。我的訊息是來自當初調查的內容」云云。</w:t>
      </w:r>
    </w:p>
    <w:p w:rsidR="0094559C" w:rsidRPr="00631EF1" w:rsidRDefault="0094559C" w:rsidP="0094559C">
      <w:pPr>
        <w:pStyle w:val="4"/>
        <w:numPr>
          <w:ilvl w:val="0"/>
          <w:numId w:val="0"/>
        </w:numPr>
        <w:ind w:left="1701" w:firstLineChars="208" w:firstLine="708"/>
        <w:rPr>
          <w:color w:val="000000" w:themeColor="text1"/>
        </w:rPr>
      </w:pPr>
      <w:r w:rsidRPr="00631EF1">
        <w:rPr>
          <w:rFonts w:hint="eastAsia"/>
          <w:color w:val="000000" w:themeColor="text1"/>
        </w:rPr>
        <w:t>惟查，「新埔國中</w:t>
      </w:r>
      <w:r w:rsidRPr="00631EF1">
        <w:rPr>
          <w:rFonts w:hint="eastAsia"/>
          <w:color w:val="000000" w:themeColor="text1"/>
          <w:szCs w:val="32"/>
        </w:rPr>
        <w:t>學生改過銷過實施要點規定」，以愛校服務申請銷警告者，尚須經公布日起經3週之自省期，並自</w:t>
      </w:r>
      <w:r w:rsidRPr="00631EF1">
        <w:rPr>
          <w:rFonts w:hint="eastAsia"/>
          <w:color w:val="000000" w:themeColor="text1"/>
        </w:rPr>
        <w:t>懲戒公佈日起，向學務處生教組提出銷過申請，並領取「改過銷過申請表」、「改過銷過契約書」、「愛校公共服務銷過紀錄表」、「銷過審核結果表」等改過銷過書面文件，交由導師或原懲戒教師填寫，並須經導師、原懲戒教師、輔導處組長或輔導主任、生教組組長或副組長簽章。</w:t>
      </w:r>
    </w:p>
    <w:p w:rsidR="0094559C" w:rsidRPr="00631EF1" w:rsidRDefault="0094559C" w:rsidP="0094559C">
      <w:pPr>
        <w:pStyle w:val="a3"/>
        <w:ind w:hanging="338"/>
        <w:jc w:val="center"/>
        <w:rPr>
          <w:color w:val="000000" w:themeColor="text1"/>
        </w:rPr>
      </w:pPr>
      <w:r w:rsidRPr="00631EF1">
        <w:rPr>
          <w:rFonts w:hint="eastAsia"/>
          <w:color w:val="000000" w:themeColor="text1"/>
        </w:rPr>
        <w:lastRenderedPageBreak/>
        <w:t>新埔國中學生改過銷過實施要點（103.06.10）</w:t>
      </w:r>
    </w:p>
    <w:tbl>
      <w:tblPr>
        <w:tblW w:w="88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971"/>
        <w:gridCol w:w="4785"/>
      </w:tblGrid>
      <w:tr w:rsidR="00631EF1" w:rsidRPr="00631EF1" w:rsidTr="00F62DDF">
        <w:tc>
          <w:tcPr>
            <w:tcW w:w="2078" w:type="dxa"/>
            <w:vMerge w:val="restart"/>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肆、實施辦法</w:t>
            </w: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二、申請條件</w:t>
            </w:r>
          </w:p>
        </w:tc>
        <w:tc>
          <w:tcPr>
            <w:tcW w:w="4785"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學生於受懲戒後若有下列改過具體行為之一者，得辦理銷過：……（二）經一定時間之自省期，自願參與愛校或公共勞動服務達一定之時數者，得以服務銷過。」</w:t>
            </w:r>
          </w:p>
        </w:tc>
      </w:tr>
      <w:tr w:rsidR="00631EF1" w:rsidRPr="00631EF1" w:rsidTr="00F62DDF">
        <w:tc>
          <w:tcPr>
            <w:tcW w:w="2078" w:type="dxa"/>
            <w:vMerge/>
            <w:shd w:val="clear" w:color="auto" w:fill="auto"/>
          </w:tcPr>
          <w:p w:rsidR="0094559C" w:rsidRPr="00631EF1" w:rsidRDefault="0094559C" w:rsidP="00F62DDF">
            <w:pPr>
              <w:rPr>
                <w:color w:val="000000" w:themeColor="text1"/>
                <w:sz w:val="28"/>
                <w:szCs w:val="28"/>
              </w:rPr>
            </w:pP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三、銷過方式</w:t>
            </w:r>
          </w:p>
        </w:tc>
        <w:tc>
          <w:tcPr>
            <w:tcW w:w="4785"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以服務銷過者，自省期和愛校或公共勞動服務時數如下：……1.記警告一次者，自公佈日起經3週之自省期，愛校服務4小時。」</w:t>
            </w:r>
          </w:p>
        </w:tc>
      </w:tr>
      <w:tr w:rsidR="00631EF1" w:rsidRPr="00631EF1" w:rsidTr="00F62DDF">
        <w:tc>
          <w:tcPr>
            <w:tcW w:w="2078" w:type="dxa"/>
            <w:vMerge w:val="restart"/>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伍、申請表格與流程</w:t>
            </w: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一、表格類別</w:t>
            </w:r>
          </w:p>
        </w:tc>
        <w:tc>
          <w:tcPr>
            <w:tcW w:w="4785" w:type="dxa"/>
            <w:shd w:val="clear" w:color="auto" w:fill="auto"/>
          </w:tcPr>
          <w:p w:rsidR="0094559C" w:rsidRPr="00631EF1" w:rsidRDefault="0094559C" w:rsidP="00F62DDF">
            <w:pPr>
              <w:rPr>
                <w:color w:val="000000" w:themeColor="text1"/>
                <w:spacing w:val="-20"/>
                <w:sz w:val="28"/>
                <w:szCs w:val="28"/>
              </w:rPr>
            </w:pPr>
            <w:r w:rsidRPr="00631EF1">
              <w:rPr>
                <w:rFonts w:hint="eastAsia"/>
                <w:color w:val="000000" w:themeColor="text1"/>
                <w:spacing w:val="-20"/>
                <w:sz w:val="28"/>
                <w:szCs w:val="28"/>
              </w:rPr>
              <w:t>改過銷過申請表、改過銷過契約書、愛校公共服務銷過紀錄表、銷過審核結果表</w:t>
            </w:r>
          </w:p>
        </w:tc>
      </w:tr>
      <w:tr w:rsidR="0094559C" w:rsidRPr="00631EF1" w:rsidTr="00F62DDF">
        <w:tc>
          <w:tcPr>
            <w:tcW w:w="2078" w:type="dxa"/>
            <w:vMerge/>
            <w:shd w:val="clear" w:color="auto" w:fill="auto"/>
          </w:tcPr>
          <w:p w:rsidR="0094559C" w:rsidRPr="00631EF1" w:rsidRDefault="0094559C" w:rsidP="00F62DDF">
            <w:pPr>
              <w:rPr>
                <w:color w:val="000000" w:themeColor="text1"/>
                <w:sz w:val="28"/>
                <w:szCs w:val="28"/>
              </w:rPr>
            </w:pPr>
          </w:p>
        </w:tc>
        <w:tc>
          <w:tcPr>
            <w:tcW w:w="1971" w:type="dxa"/>
            <w:shd w:val="clear" w:color="auto" w:fill="auto"/>
          </w:tcPr>
          <w:p w:rsidR="0094559C" w:rsidRPr="00631EF1" w:rsidRDefault="0094559C" w:rsidP="00F62DDF">
            <w:pPr>
              <w:rPr>
                <w:color w:val="000000" w:themeColor="text1"/>
                <w:sz w:val="28"/>
                <w:szCs w:val="28"/>
              </w:rPr>
            </w:pPr>
            <w:r w:rsidRPr="00631EF1">
              <w:rPr>
                <w:rFonts w:hint="eastAsia"/>
                <w:color w:val="000000" w:themeColor="text1"/>
                <w:sz w:val="28"/>
                <w:szCs w:val="28"/>
              </w:rPr>
              <w:t>二、申請流程</w:t>
            </w:r>
          </w:p>
        </w:tc>
        <w:tc>
          <w:tcPr>
            <w:tcW w:w="4785" w:type="dxa"/>
            <w:shd w:val="clear" w:color="auto" w:fill="auto"/>
          </w:tcPr>
          <w:p w:rsidR="0094559C" w:rsidRPr="00631EF1" w:rsidRDefault="0094559C" w:rsidP="00F62DDF">
            <w:pPr>
              <w:ind w:left="318" w:hangingChars="106" w:hanging="318"/>
              <w:rPr>
                <w:color w:val="000000" w:themeColor="text1"/>
                <w:sz w:val="28"/>
                <w:szCs w:val="28"/>
              </w:rPr>
            </w:pPr>
            <w:r w:rsidRPr="00631EF1">
              <w:rPr>
                <w:rFonts w:hint="eastAsia"/>
                <w:color w:val="000000" w:themeColor="text1"/>
                <w:sz w:val="28"/>
                <w:szCs w:val="28"/>
              </w:rPr>
              <w:t>1.欲銷過學生先到學務處查詢被懲戒之紀錄。</w:t>
            </w:r>
          </w:p>
          <w:p w:rsidR="0094559C" w:rsidRPr="00631EF1" w:rsidRDefault="0094559C" w:rsidP="00F62DDF">
            <w:pPr>
              <w:ind w:left="318" w:hangingChars="106" w:hanging="318"/>
              <w:rPr>
                <w:color w:val="000000" w:themeColor="text1"/>
                <w:sz w:val="28"/>
                <w:szCs w:val="28"/>
              </w:rPr>
            </w:pPr>
            <w:r w:rsidRPr="00631EF1">
              <w:rPr>
                <w:rFonts w:hint="eastAsia"/>
                <w:color w:val="000000" w:themeColor="text1"/>
                <w:sz w:val="28"/>
                <w:szCs w:val="28"/>
              </w:rPr>
              <w:t>2.領取各類表格，以愛校公共服務銷過者：</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(1)自懲戒公佈日起，向學務處生教組提出銷過申請，並領取改過銷過申請表表格。</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(2)交由導師或原懲戒教師填寫。</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(3)經導師、原懲戒教師、輔導組長及輔導主任、生教組長及學務主任核定。(連同改過銷過契約書)交由導師、班級認輔教師填寫並簽名並經輔導處組長或輔導主任、生教組組長或副組長及學務主任核定。</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(5)經核定銷過申請表及銷過契約書後，自省期間做好自我管理。</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(6)自省期屆滿隔日即領取愛校公共服務銷過紀錄表表格)。</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(7)經導師、原懲戒教師、輔導處組長或輔導主任、生教組組長或副組長簽章。</w:t>
            </w:r>
          </w:p>
          <w:p w:rsidR="0094559C" w:rsidRPr="00631EF1" w:rsidRDefault="0094559C" w:rsidP="00F62DDF">
            <w:pPr>
              <w:ind w:left="459" w:hangingChars="153" w:hanging="459"/>
              <w:rPr>
                <w:color w:val="000000" w:themeColor="text1"/>
                <w:sz w:val="28"/>
                <w:szCs w:val="28"/>
              </w:rPr>
            </w:pPr>
            <w:r w:rsidRPr="00631EF1">
              <w:rPr>
                <w:rFonts w:hint="eastAsia"/>
                <w:color w:val="000000" w:themeColor="text1"/>
                <w:sz w:val="28"/>
                <w:szCs w:val="28"/>
              </w:rPr>
              <w:t>(8)進行愛校或公共勞動服務，累計滿一定之服務時數，原懲戒紀錄得以註銷</w:t>
            </w:r>
          </w:p>
        </w:tc>
      </w:tr>
    </w:tbl>
    <w:p w:rsidR="0094559C" w:rsidRPr="00631EF1" w:rsidRDefault="0094559C" w:rsidP="0094559C">
      <w:pPr>
        <w:spacing w:line="240" w:lineRule="exact"/>
        <w:rPr>
          <w:color w:val="000000" w:themeColor="text1"/>
          <w:sz w:val="24"/>
          <w:szCs w:val="24"/>
        </w:rPr>
      </w:pPr>
    </w:p>
    <w:p w:rsidR="0094559C" w:rsidRPr="00631EF1" w:rsidRDefault="0094559C" w:rsidP="0094559C">
      <w:pPr>
        <w:pStyle w:val="4"/>
        <w:numPr>
          <w:ilvl w:val="3"/>
          <w:numId w:val="1"/>
        </w:numPr>
        <w:rPr>
          <w:color w:val="000000" w:themeColor="text1"/>
        </w:rPr>
      </w:pPr>
      <w:r w:rsidRPr="00631EF1">
        <w:rPr>
          <w:rFonts w:hint="eastAsia"/>
          <w:color w:val="000000" w:themeColor="text1"/>
        </w:rPr>
        <w:t>綜上，甲師僅以口頭告知Ｂ生亂丟垃圾須記警告處罰，致Ｂ生自陳改以撿垃圾之愛校服務一週替代，甲師身為學務主任，卻未依據該校改過銷過實施要點規定執行，亦未填寫愛校公共服務銷過紀錄表等申請文件，致事後兩造對於處罰次數及處罰期間各執一詞，且甲師亦未明確告知學生愛校服務之期間及抵銷時數，處罰決定過於草率，衍生後續爭議，管教措施便宜行事，不符合程序規定，確有違失。</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有關陳訴「甲師處罰Ａ生半蹲」一事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經本院於111年9月12日另訪談Ｅ生、</w:t>
      </w:r>
      <w:r w:rsidRPr="00631EF1">
        <w:rPr>
          <w:rFonts w:hint="eastAsia"/>
          <w:color w:val="000000" w:themeColor="text1"/>
          <w:szCs w:val="32"/>
        </w:rPr>
        <w:t>Ｆ生</w:t>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家長及</w:t>
      </w:r>
      <w:r w:rsidR="00545048" w:rsidRPr="00631EF1">
        <w:rPr>
          <w:rFonts w:hAnsi="標楷體" w:hint="eastAsia"/>
          <w:color w:val="000000" w:themeColor="text1"/>
        </w:rPr>
        <w:t>前同事</w:t>
      </w:r>
      <w:r w:rsidRPr="00631EF1">
        <w:rPr>
          <w:rFonts w:hint="eastAsia"/>
          <w:color w:val="000000" w:themeColor="text1"/>
        </w:rPr>
        <w:t>等多位關鍵證人，均指稱Ａ生確有被甲師罰半蹲，詳情如下：</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rPr>
        <w:t>Ｅ生表示：「Ａ生大概七年級的時候就被罰半蹲。我路過學務處的時候有看到Ａ生，他會在甲師的位置旁邊半蹲。」、「有時候有其他老師在現場，有時候沒有。我沒有特別問Ａ生為什麼會被罰。」</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szCs w:val="32"/>
        </w:rPr>
        <w:t>Ｆ生</w:t>
      </w:r>
      <w:r w:rsidRPr="00631EF1">
        <w:rPr>
          <w:rFonts w:hint="eastAsia"/>
          <w:color w:val="000000" w:themeColor="text1"/>
        </w:rPr>
        <w:t>表示：「我看過3次Ａ生被處罰半蹲。」</w:t>
      </w:r>
    </w:p>
    <w:p w:rsidR="0094559C" w:rsidRPr="00631EF1" w:rsidRDefault="0094559C" w:rsidP="0094559C">
      <w:pPr>
        <w:pStyle w:val="5"/>
        <w:numPr>
          <w:ilvl w:val="4"/>
          <w:numId w:val="1"/>
        </w:numPr>
        <w:ind w:left="2127"/>
        <w:rPr>
          <w:color w:val="000000" w:themeColor="text1"/>
        </w:rPr>
      </w:pPr>
      <w:r w:rsidRPr="00631EF1">
        <w:rPr>
          <w:rFonts w:hint="eastAsia"/>
          <w:color w:val="000000" w:themeColor="text1"/>
          <w:szCs w:val="32"/>
        </w:rPr>
        <w:t>Ｆ生</w:t>
      </w:r>
      <w:r w:rsidRPr="00631EF1">
        <w:rPr>
          <w:rFonts w:hint="eastAsia"/>
          <w:color w:val="000000" w:themeColor="text1"/>
        </w:rPr>
        <w:t>家長表示：「我每個禮拜有一天下午會固定幫柔道隊送麵包，大約在打掃時間下午3點的時候，會固定送麵包進去學務處，我就會看到Ａ生蹲在那邊哭，因為我沒有直接問過Ａ生，我看過2次。但是我1個禮拜只去1次，所以代表有2個禮拜都被處罰。」、「我不確定，因為打掃時間大家進進出出」、「我有想過去，但是Ａ生擦眼淚叫我不要過去。他蹲在甲師右邊的走道。」</w:t>
      </w:r>
    </w:p>
    <w:p w:rsidR="0094559C" w:rsidRPr="00631EF1" w:rsidRDefault="00545048" w:rsidP="0094559C">
      <w:pPr>
        <w:pStyle w:val="5"/>
        <w:numPr>
          <w:ilvl w:val="4"/>
          <w:numId w:val="1"/>
        </w:numPr>
        <w:ind w:left="2041"/>
        <w:rPr>
          <w:color w:val="000000" w:themeColor="text1"/>
        </w:rPr>
      </w:pPr>
      <w:r w:rsidRPr="00631EF1">
        <w:rPr>
          <w:rFonts w:hAnsi="標楷體" w:hint="eastAsia"/>
          <w:color w:val="000000" w:themeColor="text1"/>
        </w:rPr>
        <w:t>前同事</w:t>
      </w:r>
      <w:r w:rsidR="0094559C" w:rsidRPr="00631EF1">
        <w:rPr>
          <w:rFonts w:hint="eastAsia"/>
          <w:color w:val="000000" w:themeColor="text1"/>
        </w:rPr>
        <w:t>表示：「他是被罰全蹲。大概半小時。不</w:t>
      </w:r>
      <w:r w:rsidR="0094559C" w:rsidRPr="00631EF1">
        <w:rPr>
          <w:rFonts w:hint="eastAsia"/>
          <w:color w:val="000000" w:themeColor="text1"/>
        </w:rPr>
        <w:lastRenderedPageBreak/>
        <w:t>過都沒人敢講。」</w:t>
      </w:r>
    </w:p>
    <w:p w:rsidR="0094559C" w:rsidRPr="00631EF1" w:rsidRDefault="0094559C" w:rsidP="0094559C">
      <w:pPr>
        <w:pStyle w:val="4"/>
        <w:numPr>
          <w:ilvl w:val="3"/>
          <w:numId w:val="1"/>
        </w:numPr>
        <w:rPr>
          <w:color w:val="000000" w:themeColor="text1"/>
        </w:rPr>
      </w:pPr>
      <w:r w:rsidRPr="00631EF1">
        <w:rPr>
          <w:rFonts w:hint="eastAsia"/>
          <w:color w:val="000000" w:themeColor="text1"/>
        </w:rPr>
        <w:t>Ａ生、甲師分別於本院訪談及詢問時，說明如下：</w:t>
      </w:r>
    </w:p>
    <w:p w:rsidR="0094559C" w:rsidRPr="00631EF1" w:rsidRDefault="0094559C" w:rsidP="0094559C">
      <w:pPr>
        <w:pStyle w:val="5"/>
        <w:numPr>
          <w:ilvl w:val="4"/>
          <w:numId w:val="1"/>
        </w:numPr>
        <w:ind w:left="2041"/>
        <w:rPr>
          <w:color w:val="000000" w:themeColor="text1"/>
        </w:rPr>
      </w:pPr>
      <w:r w:rsidRPr="00631EF1">
        <w:rPr>
          <w:rFonts w:hint="eastAsia"/>
          <w:color w:val="000000" w:themeColor="text1"/>
        </w:rPr>
        <w:t>Ａ生表示：「因為甲師覺得我有做錯事，但是我沒有做。但是他說如果我不承認，就要蹲一整天。上課的時候回去上課，下課的時間再去蹲。」、「七年級上學期的時候，下課跟午休時間都要去半蹲，因為他懷疑我在學校抽菸。」、「被他罰的時間我都不能練習柔道，因為我腳都鐵腿。」、「精算大概連續1個月。旁邊老師都不聞不問。我沒有跟家長講是想說，老師這樣處罰應該是對，但是後來想說應該不能這樣。」、「我吃完飯過去，到午休結束，大概半蹲40分鐘。」「甲師在旁邊用他的電腦，我不敢亂動，一直蹲著。」、「其他老師有看到，但是他是主任，其他老師也不敢反抗。」、「有很多同學都知道，我不知道校長知不知道。」</w:t>
      </w:r>
    </w:p>
    <w:p w:rsidR="0094559C" w:rsidRPr="00631EF1" w:rsidRDefault="0094559C" w:rsidP="0094559C">
      <w:pPr>
        <w:pStyle w:val="5"/>
        <w:numPr>
          <w:ilvl w:val="4"/>
          <w:numId w:val="1"/>
        </w:numPr>
        <w:ind w:left="1985"/>
        <w:rPr>
          <w:color w:val="000000" w:themeColor="text1"/>
        </w:rPr>
      </w:pPr>
      <w:r w:rsidRPr="00631EF1">
        <w:rPr>
          <w:rFonts w:hint="eastAsia"/>
          <w:color w:val="000000" w:themeColor="text1"/>
        </w:rPr>
        <w:t>甲師表示：「有關處罰Ａ生半蹲一事，因為中午時間我會去巡視校園，如果說我中午每天都在處罰學生，是不可能的。我們學務處窗戶是透明的，一定會看到。我沒有處罰Ａ生蹲下或是體罰。我非常肯定我沒有做過這樣的事，不可能……」云云。</w:t>
      </w:r>
    </w:p>
    <w:p w:rsidR="0094559C" w:rsidRPr="00631EF1" w:rsidRDefault="0094559C" w:rsidP="0094559C">
      <w:pPr>
        <w:pStyle w:val="4"/>
        <w:numPr>
          <w:ilvl w:val="3"/>
          <w:numId w:val="1"/>
        </w:numPr>
        <w:rPr>
          <w:b/>
          <w:color w:val="000000" w:themeColor="text1"/>
        </w:rPr>
      </w:pPr>
      <w:r w:rsidRPr="00631EF1">
        <w:rPr>
          <w:rFonts w:hint="eastAsia"/>
          <w:color w:val="000000" w:themeColor="text1"/>
        </w:rPr>
        <w:t>綜上，經本院另訪談Ｅ生、</w:t>
      </w:r>
      <w:r w:rsidRPr="00631EF1">
        <w:rPr>
          <w:rFonts w:hint="eastAsia"/>
          <w:color w:val="000000" w:themeColor="text1"/>
          <w:szCs w:val="32"/>
        </w:rPr>
        <w:t>Ｆ生</w:t>
      </w:r>
      <w:r w:rsidRPr="00631EF1">
        <w:rPr>
          <w:rFonts w:hint="eastAsia"/>
          <w:color w:val="000000" w:themeColor="text1"/>
        </w:rPr>
        <w:t>、</w:t>
      </w:r>
      <w:r w:rsidRPr="00631EF1">
        <w:rPr>
          <w:rFonts w:hint="eastAsia"/>
          <w:color w:val="000000" w:themeColor="text1"/>
          <w:szCs w:val="32"/>
        </w:rPr>
        <w:t>Ｆ生</w:t>
      </w:r>
      <w:r w:rsidRPr="00631EF1">
        <w:rPr>
          <w:rFonts w:hint="eastAsia"/>
          <w:color w:val="000000" w:themeColor="text1"/>
        </w:rPr>
        <w:t>家長及</w:t>
      </w:r>
      <w:r w:rsidR="00545048" w:rsidRPr="00631EF1">
        <w:rPr>
          <w:rFonts w:hAnsi="標楷體" w:hint="eastAsia"/>
          <w:color w:val="000000" w:themeColor="text1"/>
        </w:rPr>
        <w:t>前同事</w:t>
      </w:r>
      <w:r w:rsidRPr="00631EF1">
        <w:rPr>
          <w:rFonts w:hint="eastAsia"/>
          <w:color w:val="000000" w:themeColor="text1"/>
        </w:rPr>
        <w:t>等多位關鍵證人，皆表示曾於午休、下午打掃時間見過Ａ生半蹲於甲師桌子旁處，當下Ａ生或淚流滿面，或婉拒路過的家長關心，且受罰時間、地點等環境及細節皆指證歷歷，加以依照Ａ生於新埔國中校事調查報告所示範的蹲姿，確實與Ｂ生目睹該Ａ生半蹲時手沒有舉起來</w:t>
      </w:r>
      <w:r w:rsidRPr="00631EF1">
        <w:rPr>
          <w:rFonts w:hint="eastAsia"/>
          <w:color w:val="000000" w:themeColor="text1"/>
          <w:szCs w:val="32"/>
        </w:rPr>
        <w:t>的證</w:t>
      </w:r>
      <w:r w:rsidRPr="00631EF1">
        <w:rPr>
          <w:rFonts w:hint="eastAsia"/>
          <w:color w:val="000000" w:themeColor="text1"/>
        </w:rPr>
        <w:t>詞【(問：那(他)手有舉起來嗎？）Ｂ生：沒有】，</w:t>
      </w:r>
      <w:r w:rsidRPr="00631EF1">
        <w:rPr>
          <w:rFonts w:hint="eastAsia"/>
          <w:color w:val="000000" w:themeColor="text1"/>
        </w:rPr>
        <w:lastRenderedPageBreak/>
        <w:t>以及Ａ生於校方的重啟調查小組受訪談所稱：「(問：是半蹲還是蹲著？）半蹲，就是膝蓋要提起來，然後腳不能完全下去。」完全相符，甲師體罰Ａ生半蹲之事證相當明確。</w:t>
      </w:r>
    </w:p>
    <w:p w:rsidR="0094559C" w:rsidRPr="00631EF1" w:rsidRDefault="0094559C" w:rsidP="0094559C">
      <w:pPr>
        <w:pStyle w:val="3"/>
        <w:numPr>
          <w:ilvl w:val="2"/>
          <w:numId w:val="1"/>
        </w:numPr>
        <w:rPr>
          <w:rFonts w:hAnsi="標楷體"/>
          <w:color w:val="000000" w:themeColor="text1"/>
        </w:rPr>
      </w:pPr>
      <w:r w:rsidRPr="00631EF1">
        <w:rPr>
          <w:rFonts w:hint="eastAsia"/>
          <w:color w:val="000000" w:themeColor="text1"/>
        </w:rPr>
        <w:t>據上，</w:t>
      </w:r>
      <w:r w:rsidR="003A69CA" w:rsidRPr="00631EF1">
        <w:rPr>
          <w:rFonts w:hint="eastAsia"/>
          <w:color w:val="000000" w:themeColor="text1"/>
        </w:rPr>
        <w:t>新埔國中對於陳訴「校方僅部分受理Ｂ生、Ａ生2人之申訴」等情，因校方於110年8月2日確實僅收受2名學生家長之陳情資料，本院查其內容並無提及其他學生姓名，故該校通報Ｂ生、Ａ生2位學生應無疑義，惟後續該校於111年1月18日收受Ｃ生、Ｄ生之申復，卻未進行補通報作業，行政流程確有疏失；對於陳訴「校方霸凌小組訪談調查之紀錄未去識別化」等情，學校確實未依「校園霸凌防制準則」規定辦理，行政作業顯有疏漏；對於陳訴「甲師將學生帶到廁所及頂樓問話」等情，經查Ｃ生、Ｄ生、Ｇ生等人於臉書回應已轉學之前柔道隊家長於110年5月8日PO文一事，甲師受該家長請託查明，</w:t>
      </w:r>
      <w:r w:rsidR="003A69CA" w:rsidRPr="00631EF1">
        <w:rPr>
          <w:rFonts w:hAnsi="標楷體" w:hint="eastAsia"/>
          <w:color w:val="000000" w:themeColor="text1"/>
        </w:rPr>
        <w:t>並針對此事多次將Ｃ生、Ｄ生逕自帶至較少人經過之5樓樓梯間及廁所進行質問，形同私下審訊，造成學生面對甲師心生驚懼。惟查甲師係因與前同事之職場恩怨，藉機受已轉學之家長請託，即多次未依正常程序私下審問學生，此舉不僅影響學生正常上下課損及受教權益，其調查動機更彰顯其濫用職權恣意調查懲處學生，調查程序與方式未符「</w:t>
      </w:r>
      <w:r w:rsidR="003A69CA" w:rsidRPr="00631EF1">
        <w:rPr>
          <w:rFonts w:hAnsi="標楷體"/>
          <w:color w:val="000000" w:themeColor="text1"/>
        </w:rPr>
        <w:t>新北市國民中學及高級中等學校學生獎懲實施要點</w:t>
      </w:r>
      <w:r w:rsidR="003A69CA" w:rsidRPr="00631EF1">
        <w:rPr>
          <w:rFonts w:hAnsi="標楷體" w:hint="eastAsia"/>
          <w:color w:val="000000" w:themeColor="text1"/>
        </w:rPr>
        <w:t>」及該校學生獎懲實施規定，不符比例及平等原則，確有不當；有關陳訴「甲師罰Ｂ生撿全校垃圾1個月」等情，甲師稱僅以口頭告知Ｂ生亂丟垃圾須記警告處罰，致Ｂ生改以撿垃圾之愛校服務一周替代，Ｂ生及家長證稱撿拾時間長達2個月。甲師身為學務主任，卻未依據該校改過銷過實施要點規定</w:t>
      </w:r>
      <w:r w:rsidR="003A69CA" w:rsidRPr="00631EF1">
        <w:rPr>
          <w:rFonts w:hAnsi="標楷體" w:hint="eastAsia"/>
          <w:color w:val="000000" w:themeColor="text1"/>
        </w:rPr>
        <w:lastRenderedPageBreak/>
        <w:t>執行，未明確告知Ｂ生愛校服務之期間及抵銷時數，管教措施便宜行事，不符合學生獎懲程序規定及比例原則，確有違失；有關陳訴「甲師處罰Ａ生半蹲等情」，經本院另訪談Ｅ生、Ｆ生、Ｆ生家長及前同事等多位關鍵證人，皆表示曾於午休、下午打掃時間目睹Ａ生半蹲於甲師桌子旁，且流淚不敢求救，Ａ生及家長證稱體罰期間長達1個多月，也影響其參與柔道隊訓練之權益。案關學生及家長對於環境及細節皆指證</w:t>
      </w:r>
      <w:r w:rsidR="003A69CA" w:rsidRPr="00631EF1">
        <w:rPr>
          <w:rFonts w:hAnsi="標楷體" w:hint="eastAsia"/>
          <w:color w:val="000000" w:themeColor="text1"/>
          <w:szCs w:val="32"/>
        </w:rPr>
        <w:t>歷歷，本院認為</w:t>
      </w:r>
      <w:r w:rsidR="003A69CA" w:rsidRPr="00631EF1">
        <w:rPr>
          <w:rFonts w:ascii="Arial" w:cs="Arial"/>
          <w:color w:val="000000" w:themeColor="text1"/>
          <w:szCs w:val="32"/>
        </w:rPr>
        <w:t>甲師涉有對案關學生霸凌等不當管教，已構成兒童及少年福利與權益保障法</w:t>
      </w:r>
      <w:r w:rsidR="003A69CA" w:rsidRPr="00631EF1">
        <w:rPr>
          <w:rFonts w:ascii="Arial" w:cs="Arial"/>
          <w:color w:val="000000" w:themeColor="text1"/>
          <w:szCs w:val="32"/>
        </w:rPr>
        <w:t>49</w:t>
      </w:r>
      <w:r w:rsidR="003A69CA" w:rsidRPr="00631EF1">
        <w:rPr>
          <w:rFonts w:ascii="Arial" w:cs="Arial"/>
          <w:color w:val="000000" w:themeColor="text1"/>
          <w:szCs w:val="32"/>
        </w:rPr>
        <w:t>條身心虐待之定義</w:t>
      </w:r>
      <w:r w:rsidR="003A69CA" w:rsidRPr="00631EF1">
        <w:rPr>
          <w:rFonts w:hAnsi="標楷體" w:hint="eastAsia"/>
          <w:color w:val="000000" w:themeColor="text1"/>
          <w:szCs w:val="32"/>
        </w:rPr>
        <w:t>。惟新埔國中相關調查皆因未採案關學生及家長之證詞，逕予</w:t>
      </w:r>
      <w:r w:rsidR="003A69CA" w:rsidRPr="00631EF1">
        <w:rPr>
          <w:rFonts w:hAnsi="標楷體" w:hint="eastAsia"/>
          <w:color w:val="000000" w:themeColor="text1"/>
        </w:rPr>
        <w:t>認定甲師無上述之行為，違失情節明確。新北市教育局應督促新埔國中就本院調查結果重為調查及認定，究責相關違失人員。</w:t>
      </w:r>
    </w:p>
    <w:p w:rsidR="0094559C" w:rsidRPr="00631EF1" w:rsidRDefault="0094559C" w:rsidP="0094559C">
      <w:pPr>
        <w:pStyle w:val="2"/>
        <w:numPr>
          <w:ilvl w:val="1"/>
          <w:numId w:val="1"/>
        </w:numPr>
        <w:ind w:left="1276" w:hanging="640"/>
        <w:rPr>
          <w:b w:val="0"/>
          <w:color w:val="000000" w:themeColor="text1"/>
        </w:rPr>
      </w:pPr>
      <w:r w:rsidRPr="00631EF1">
        <w:rPr>
          <w:rFonts w:hint="eastAsia"/>
          <w:b w:val="0"/>
          <w:color w:val="000000" w:themeColor="text1"/>
        </w:rPr>
        <w:t>新埔國中甲師為追查棄置於校內飲料瓶的來源，竟恣意調閱監視錄影器調查，凸顯校園監視錄影系統使用管理問題。該校雖早已訂定監視錄影系統管理具體作法，惟本院赴該校履勘時，請其提供109學年度迄至本院履勘</w:t>
      </w:r>
      <w:r w:rsidRPr="00631EF1">
        <w:rPr>
          <w:rFonts w:hAnsi="標楷體" w:hint="eastAsia"/>
          <w:b w:val="0"/>
          <w:color w:val="000000" w:themeColor="text1"/>
        </w:rPr>
        <w:t>日止之「監視器攝錄資料調閱申請單」，該校提供之申請案件僅有2件，然非屬本案相關案件。經查本案甲師確實有於110年4月間調閱監視器，檢查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的及正當法</w:t>
      </w:r>
      <w:r w:rsidRPr="00631EF1">
        <w:rPr>
          <w:rFonts w:hint="eastAsia"/>
          <w:b w:val="0"/>
          <w:color w:val="000000" w:themeColor="text1"/>
        </w:rPr>
        <w:t>律程序，有損學生權益，確有違失，新北市教育局亦有失督管之</w:t>
      </w:r>
      <w:r w:rsidRPr="00631EF1">
        <w:rPr>
          <w:rFonts w:hint="eastAsia"/>
          <w:b w:val="0"/>
          <w:color w:val="000000" w:themeColor="text1"/>
        </w:rPr>
        <w:lastRenderedPageBreak/>
        <w:t>責。</w:t>
      </w:r>
    </w:p>
    <w:p w:rsidR="0094559C" w:rsidRPr="00631EF1" w:rsidRDefault="0094559C" w:rsidP="0094559C">
      <w:pPr>
        <w:pStyle w:val="3"/>
        <w:numPr>
          <w:ilvl w:val="2"/>
          <w:numId w:val="1"/>
        </w:numPr>
        <w:rPr>
          <w:color w:val="000000" w:themeColor="text1"/>
        </w:rPr>
      </w:pPr>
      <w:r w:rsidRPr="00631EF1">
        <w:rPr>
          <w:rFonts w:hint="eastAsia"/>
          <w:color w:val="000000" w:themeColor="text1"/>
        </w:rPr>
        <w:t>依據新北市教育局108年6月17日函「新北市政府所屬各級學校暨教保服務機構監視錄影系統管理具體作法」</w:t>
      </w:r>
      <w:r w:rsidRPr="00631EF1">
        <w:rPr>
          <w:rStyle w:val="aff0"/>
          <w:color w:val="000000" w:themeColor="text1"/>
        </w:rPr>
        <w:footnoteReference w:id="19"/>
      </w:r>
      <w:r w:rsidRPr="00631EF1">
        <w:rPr>
          <w:rFonts w:hint="eastAsia"/>
          <w:color w:val="000000" w:themeColor="text1"/>
        </w:rPr>
        <w:t>第3、4點規定：「各級學校應指派專人(處室)負責管理、操作，並負有保密之責，倘有影音資料不當使用或外流，依法追究行政或民、刑事責任。」</w:t>
      </w:r>
      <w:r w:rsidRPr="00631EF1">
        <w:rPr>
          <w:rFonts w:hint="eastAsia"/>
          <w:color w:val="000000" w:themeColor="text1"/>
        </w:rPr>
        <w:tab/>
        <w:t>有關監視錄影系統調閱相關規定，新埔國中業依規定設置「新北市立○○國民中學監視錄影系統管理具體作法」，並公告於學校首頁總務處事務組相關法規項下。</w:t>
      </w:r>
    </w:p>
    <w:p w:rsidR="0094559C" w:rsidRPr="00631EF1" w:rsidRDefault="0094559C" w:rsidP="0094559C">
      <w:pPr>
        <w:pStyle w:val="3"/>
        <w:numPr>
          <w:ilvl w:val="2"/>
          <w:numId w:val="1"/>
        </w:numPr>
        <w:rPr>
          <w:color w:val="000000" w:themeColor="text1"/>
        </w:rPr>
      </w:pPr>
      <w:r w:rsidRPr="00631EF1">
        <w:rPr>
          <w:rFonts w:hint="eastAsia"/>
          <w:color w:val="000000" w:themeColor="text1"/>
        </w:rPr>
        <w:t>按新埔國中監視錄影系統管理具體作法規定，</w:t>
      </w:r>
      <w:r w:rsidRPr="00631EF1">
        <w:rPr>
          <w:rFonts w:hint="eastAsia"/>
          <w:color w:val="000000" w:themeColor="text1"/>
        </w:rPr>
        <w:tab/>
        <w:t>該校主要監視設備設置地點在學務處，平日由學務處負責管理、操作，故障時由總務處請購維修。總務處事務組主責有關申請調閱監錄系統資料，並須依規定填具「監視器攝錄資料調閱申請單」，始得調閱。</w:t>
      </w:r>
      <w:r w:rsidRPr="00631EF1">
        <w:rPr>
          <w:rFonts w:hint="eastAsia"/>
          <w:color w:val="000000" w:themeColor="text1"/>
        </w:rPr>
        <w:tab/>
        <w:t>另監視系統所攝錄之資料依規定應保存至少14日以上，新北市教育局函復本院表示，該校監視設備可保存期限接近3個月時間。</w:t>
      </w:r>
    </w:p>
    <w:p w:rsidR="0094559C" w:rsidRPr="00631EF1" w:rsidRDefault="0094559C" w:rsidP="0094559C">
      <w:pPr>
        <w:pStyle w:val="3"/>
        <w:numPr>
          <w:ilvl w:val="2"/>
          <w:numId w:val="1"/>
        </w:numPr>
        <w:rPr>
          <w:color w:val="000000" w:themeColor="text1"/>
        </w:rPr>
      </w:pPr>
      <w:r w:rsidRPr="00631EF1">
        <w:rPr>
          <w:rFonts w:hint="eastAsia"/>
          <w:color w:val="000000" w:themeColor="text1"/>
        </w:rPr>
        <w:t>本院於111年8月17日赴新埔國中履勘時，現場請該校提供109學年度迄至本院履勘日止之監視器攝錄資料調閱申請單及申請案件數，該校表示，該期間監視器調閱申請案件僅2案，分別為110年8月5日新海派出所及111年7月11日某學生家長申請，且均因照攝角度不符期望，放棄申請，該2份申請單已由該校事務組長註銷等語。</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由於本案陳訴關於「甲師罰Ｂ生撿全校垃圾1個月情」一事，其緣由為甲師於110年4月期間發現校內公共空間遺留有一飲料罐，為查證該垃圾是由何人</w:t>
      </w:r>
      <w:r w:rsidRPr="00631EF1">
        <w:rPr>
          <w:rFonts w:hint="eastAsia"/>
          <w:color w:val="000000" w:themeColor="text1"/>
        </w:rPr>
        <w:lastRenderedPageBreak/>
        <w:t>棄置，甲師調閱監視器察看後發現是Ｂ生所留，便處罰該生撿全校垃圾等情，甲師亦於多次調查中坦承有調閱監視器影片查閱情事(相關事證如下)，惟甲師並未依規定填寫「監視器攝錄資料調閱申請單」，即恣意調閱，完全不受拘束，使該校監視錄影系統管理具體作法規定形同虛設，確有違失。新埔國中校長於本院詢問時稱，該校已於本院履勘後，落實執行須依該校監視錄影系統管理具體作法，依監錄系統管理人、監錄系統管理處室主管及校長核章後始允許調閱等語。</w:t>
      </w:r>
    </w:p>
    <w:p w:rsidR="0094559C" w:rsidRPr="00631EF1" w:rsidRDefault="0094559C" w:rsidP="0094559C">
      <w:pPr>
        <w:pStyle w:val="4"/>
        <w:numPr>
          <w:ilvl w:val="3"/>
          <w:numId w:val="1"/>
        </w:numPr>
        <w:rPr>
          <w:color w:val="000000" w:themeColor="text1"/>
        </w:rPr>
      </w:pPr>
      <w:r w:rsidRPr="00631EF1">
        <w:rPr>
          <w:rFonts w:hint="eastAsia"/>
          <w:color w:val="000000" w:themeColor="text1"/>
        </w:rPr>
        <w:t>校方(110年11月5日校園霸凌防制小組訪談紀錄)：</w:t>
      </w:r>
    </w:p>
    <w:p w:rsidR="0094559C" w:rsidRPr="00631EF1" w:rsidRDefault="0094559C" w:rsidP="0094559C">
      <w:pPr>
        <w:pStyle w:val="4"/>
        <w:numPr>
          <w:ilvl w:val="0"/>
          <w:numId w:val="0"/>
        </w:numPr>
        <w:ind w:left="1701"/>
        <w:rPr>
          <w:color w:val="000000" w:themeColor="text1"/>
        </w:rPr>
      </w:pPr>
      <w:r w:rsidRPr="00631EF1">
        <w:rPr>
          <w:rFonts w:hint="eastAsia"/>
          <w:color w:val="000000" w:themeColor="text1"/>
        </w:rPr>
        <w:t>甲師：（問：所以我剛剛的問題是在問你有沒有撿到飲料罐的事情，有沒有花一個上午去調監視器？）沒有花一個上午。(問：但有去調監視器？）有。(問：你找出來後，把孩子他大罵一頓，(然後罰他撿垃圾1個月？）完全沒有，不是這回事……。</w:t>
      </w:r>
    </w:p>
    <w:p w:rsidR="0094559C" w:rsidRPr="00631EF1" w:rsidRDefault="0094559C" w:rsidP="0094559C">
      <w:pPr>
        <w:pStyle w:val="4"/>
        <w:numPr>
          <w:ilvl w:val="3"/>
          <w:numId w:val="1"/>
        </w:numPr>
        <w:rPr>
          <w:color w:val="000000" w:themeColor="text1"/>
        </w:rPr>
      </w:pPr>
      <w:r w:rsidRPr="00631EF1">
        <w:rPr>
          <w:rFonts w:hint="eastAsia"/>
          <w:color w:val="000000" w:themeColor="text1"/>
        </w:rPr>
        <w:t>本院詢問筆錄：</w:t>
      </w:r>
    </w:p>
    <w:p w:rsidR="0094559C" w:rsidRPr="00631EF1" w:rsidRDefault="0094559C" w:rsidP="0094559C">
      <w:pPr>
        <w:pStyle w:val="6"/>
        <w:numPr>
          <w:ilvl w:val="0"/>
          <w:numId w:val="0"/>
        </w:numPr>
        <w:ind w:left="1701"/>
        <w:rPr>
          <w:color w:val="000000" w:themeColor="text1"/>
        </w:rPr>
      </w:pPr>
      <w:r w:rsidRPr="00631EF1">
        <w:rPr>
          <w:rFonts w:hint="eastAsia"/>
          <w:color w:val="000000" w:themeColor="text1"/>
        </w:rPr>
        <w:t>甲師：（監察委員問：對於柔道隊學生有無特別管教？）……有關Ｂ生撿垃圾的事，我確實有去調錄影帶，我都會去門口看學生放學，就順手撿垃圾回去學務處，我看錄影帶是他，我問他怎麼會放那邊，他說他中午邊喝飲料邊去集合，喝完忘記拿。我有跟他說垃圾亂丟會懲處。</w:t>
      </w:r>
    </w:p>
    <w:p w:rsidR="0094559C" w:rsidRPr="00631EF1" w:rsidRDefault="0094559C" w:rsidP="0094559C">
      <w:pPr>
        <w:pStyle w:val="3"/>
        <w:numPr>
          <w:ilvl w:val="2"/>
          <w:numId w:val="1"/>
        </w:numPr>
        <w:rPr>
          <w:color w:val="000000" w:themeColor="text1"/>
        </w:rPr>
      </w:pPr>
      <w:r w:rsidRPr="00631EF1">
        <w:rPr>
          <w:rFonts w:hint="eastAsia"/>
          <w:color w:val="000000" w:themeColor="text1"/>
        </w:rPr>
        <w:t>甲師恣意調閱監視錄影器之目的僅在於找出丟垃圾的學生，其監視學生的作法，悖離架設監視器是為維護校園安全之目的，確有失當。相關人員於本院詢問時，說明如下：</w:t>
      </w:r>
    </w:p>
    <w:p w:rsidR="0094559C" w:rsidRPr="00631EF1" w:rsidRDefault="0094559C" w:rsidP="0094559C">
      <w:pPr>
        <w:pStyle w:val="4"/>
        <w:numPr>
          <w:ilvl w:val="3"/>
          <w:numId w:val="1"/>
        </w:numPr>
        <w:ind w:left="1843"/>
        <w:rPr>
          <w:color w:val="000000" w:themeColor="text1"/>
        </w:rPr>
      </w:pPr>
      <w:r w:rsidRPr="00631EF1">
        <w:rPr>
          <w:rFonts w:hint="eastAsia"/>
          <w:color w:val="000000" w:themeColor="text1"/>
        </w:rPr>
        <w:t>新北市教育局：</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rPr>
        <w:lastRenderedPageBreak/>
        <w:t>林督學：</w:t>
      </w:r>
    </w:p>
    <w:p w:rsidR="0094559C" w:rsidRPr="00631EF1" w:rsidRDefault="0094559C" w:rsidP="0094559C">
      <w:pPr>
        <w:pStyle w:val="6"/>
        <w:numPr>
          <w:ilvl w:val="5"/>
          <w:numId w:val="1"/>
        </w:numPr>
        <w:rPr>
          <w:color w:val="000000" w:themeColor="text1"/>
        </w:rPr>
      </w:pPr>
      <w:r w:rsidRPr="00631EF1">
        <w:rPr>
          <w:rFonts w:hint="eastAsia"/>
          <w:color w:val="000000" w:themeColor="text1"/>
        </w:rPr>
        <w:t>新北市教育局有頒訂監視錄影系統管理具體作法，</w:t>
      </w:r>
      <w:r w:rsidRPr="00631EF1">
        <w:rPr>
          <w:rFonts w:hAnsi="標楷體" w:hint="eastAsia"/>
          <w:color w:val="000000" w:themeColor="text1"/>
        </w:rPr>
        <w:t>新埔國中</w:t>
      </w:r>
      <w:r w:rsidRPr="00631EF1">
        <w:rPr>
          <w:rFonts w:hint="eastAsia"/>
          <w:color w:val="000000" w:themeColor="text1"/>
        </w:rPr>
        <w:t>也有訂定具體做法，有敘明清楚。</w:t>
      </w:r>
    </w:p>
    <w:p w:rsidR="0094559C" w:rsidRPr="00631EF1" w:rsidRDefault="0094559C" w:rsidP="0094559C">
      <w:pPr>
        <w:pStyle w:val="6"/>
        <w:numPr>
          <w:ilvl w:val="5"/>
          <w:numId w:val="1"/>
        </w:numPr>
        <w:rPr>
          <w:color w:val="000000" w:themeColor="text1"/>
        </w:rPr>
      </w:pPr>
      <w:r w:rsidRPr="00631EF1">
        <w:rPr>
          <w:rFonts w:hint="eastAsia"/>
          <w:color w:val="000000" w:themeColor="text1"/>
          <w:szCs w:val="32"/>
        </w:rPr>
        <w:t>依照相關管理辦法，有律定調閱單跟表格，逐級核章才可以調閱，該校問題應該不是要設置在哪邊，因為只要在任何一台電腦輸入帳號密碼就可以登入。</w:t>
      </w:r>
    </w:p>
    <w:p w:rsidR="0094559C" w:rsidRPr="00631EF1" w:rsidRDefault="0094559C" w:rsidP="0094559C">
      <w:pPr>
        <w:pStyle w:val="5"/>
        <w:numPr>
          <w:ilvl w:val="4"/>
          <w:numId w:val="1"/>
        </w:numPr>
        <w:ind w:left="2269"/>
        <w:rPr>
          <w:color w:val="000000" w:themeColor="text1"/>
        </w:rPr>
      </w:pPr>
      <w:r w:rsidRPr="00631EF1">
        <w:rPr>
          <w:rFonts w:hint="eastAsia"/>
          <w:color w:val="000000" w:themeColor="text1"/>
          <w:szCs w:val="32"/>
        </w:rPr>
        <w:t>歐副局長：</w:t>
      </w:r>
      <w:r w:rsidRPr="00631EF1">
        <w:rPr>
          <w:rFonts w:hint="eastAsia"/>
          <w:color w:val="000000" w:themeColor="text1"/>
        </w:rPr>
        <w:t>第一，監視器有管理規定，校方要遵循。第二，處理孩子的行為，除了監視器外，應該有更好的方式，不應該只有監視。我相信學校的管理規定也會朝這個方向處理。</w:t>
      </w:r>
    </w:p>
    <w:p w:rsidR="0094559C" w:rsidRPr="00631EF1" w:rsidRDefault="0094559C" w:rsidP="0094559C">
      <w:pPr>
        <w:pStyle w:val="4"/>
        <w:numPr>
          <w:ilvl w:val="3"/>
          <w:numId w:val="1"/>
        </w:numPr>
        <w:rPr>
          <w:color w:val="000000" w:themeColor="text1"/>
        </w:rPr>
      </w:pPr>
      <w:r w:rsidRPr="00631EF1">
        <w:rPr>
          <w:rFonts w:hAnsi="標楷體" w:hint="eastAsia"/>
          <w:color w:val="000000" w:themeColor="text1"/>
        </w:rPr>
        <w:t>新埔國中</w:t>
      </w:r>
      <w:r w:rsidRPr="00631EF1">
        <w:rPr>
          <w:rFonts w:hint="eastAsia"/>
          <w:color w:val="000000" w:themeColor="text1"/>
        </w:rPr>
        <w:t>：</w:t>
      </w:r>
    </w:p>
    <w:p w:rsidR="0094559C" w:rsidRPr="00631EF1" w:rsidRDefault="0094559C" w:rsidP="0094559C">
      <w:pPr>
        <w:pStyle w:val="7"/>
        <w:numPr>
          <w:ilvl w:val="0"/>
          <w:numId w:val="0"/>
        </w:numPr>
        <w:ind w:left="1701" w:firstLineChars="208" w:firstLine="708"/>
        <w:rPr>
          <w:color w:val="000000" w:themeColor="text1"/>
        </w:rPr>
      </w:pPr>
      <w:r w:rsidRPr="00631EF1">
        <w:rPr>
          <w:rFonts w:hint="eastAsia"/>
          <w:color w:val="000000" w:themeColor="text1"/>
        </w:rPr>
        <w:t>校長：學校有一些地方會為了校園的安全而設置監視錄影器，主機設在哪裡並沒有一定，因為只要在電腦上打IP就可以查的到，所以有固定一台電腦才可以用才可以查。……甲師在學校的評價一直都很好，對於說他發生這件事，他之前可能在調錄影器沒有經過SOP這部分，確實還沒發生這件事之前我的確不知道，校方會讓SOP更完善。</w:t>
      </w:r>
    </w:p>
    <w:p w:rsidR="0094559C" w:rsidRPr="00631EF1" w:rsidRDefault="0094559C" w:rsidP="0094559C">
      <w:pPr>
        <w:pStyle w:val="3"/>
        <w:numPr>
          <w:ilvl w:val="2"/>
          <w:numId w:val="1"/>
        </w:numPr>
        <w:rPr>
          <w:color w:val="000000" w:themeColor="text1"/>
        </w:rPr>
      </w:pPr>
      <w:r w:rsidRPr="00631EF1">
        <w:rPr>
          <w:rFonts w:hint="eastAsia"/>
          <w:color w:val="000000" w:themeColor="text1"/>
        </w:rPr>
        <w:t>另有關學校未確實填報「監視器攝錄資料調閱申請單」之查核及相關懲處規定，新北市教育局於本院詢問時表示，如違反「新北市政府所屬各級學校暨教保服務機構監視錄影系統管理具體作法」，該局將依教育部「公立高級中等以下學校校長成績考核辦法」及「公立高級中等以下學校教師成績考核辦法」及各私立學校教職員成績考核規定懲處。</w:t>
      </w:r>
    </w:p>
    <w:p w:rsidR="0094559C" w:rsidRPr="00631EF1" w:rsidRDefault="0094559C" w:rsidP="0094559C">
      <w:pPr>
        <w:pStyle w:val="3"/>
        <w:numPr>
          <w:ilvl w:val="2"/>
          <w:numId w:val="1"/>
        </w:numPr>
        <w:rPr>
          <w:color w:val="000000" w:themeColor="text1"/>
        </w:rPr>
      </w:pPr>
      <w:r w:rsidRPr="00631EF1">
        <w:rPr>
          <w:rFonts w:hint="eastAsia"/>
          <w:color w:val="000000" w:themeColor="text1"/>
        </w:rPr>
        <w:t>綜上，新埔國中甲師為追查棄置於校內飲料瓶的來源，竟恣意調閱監視錄影器調查，凸顯監視錄影系</w:t>
      </w:r>
      <w:r w:rsidRPr="00631EF1">
        <w:rPr>
          <w:rFonts w:hint="eastAsia"/>
          <w:color w:val="000000" w:themeColor="text1"/>
        </w:rPr>
        <w:lastRenderedPageBreak/>
        <w:t>統使用管理問題。該校雖早已訂定監視錄影系統管理具體作法，惟本院赴該校履勘時，請其提供109學年度迄至本院履勘日止之「監視器攝錄資料調閱申請單」，該校提供之申請案件僅有2件，分別為警察機關及學生家長所提的申請，非屬本案相關案件，然本案甲師確實有於110年4月間調閱監視器，檢查棄置於校內公共空間之飲料罐來源，惟經本院調查後發現，甲師並未依規定填寫「監視器攝錄資料調閱申請單」即自行調閱，致該校監視錄影系統管理具體作法規定形同虛設，該校校長亦未落實查核監視錄影系統申請規定，亦有失管理之責。尤其學校設置監視器之目的係為維護校園安全，並非監視學生，甲師所為未符合教育目及正當法律程序，有損學生權益，確有違失。</w:t>
      </w:r>
    </w:p>
    <w:p w:rsidR="00283D24" w:rsidRPr="00631EF1" w:rsidRDefault="00283D24" w:rsidP="0094559C">
      <w:pPr>
        <w:pStyle w:val="2"/>
        <w:numPr>
          <w:ilvl w:val="0"/>
          <w:numId w:val="0"/>
        </w:numPr>
        <w:ind w:left="993"/>
        <w:rPr>
          <w:color w:val="000000" w:themeColor="text1"/>
        </w:rPr>
      </w:pPr>
    </w:p>
    <w:p w:rsidR="002B32A2" w:rsidRPr="00631EF1" w:rsidRDefault="002B32A2" w:rsidP="0094559C">
      <w:pPr>
        <w:pStyle w:val="2"/>
        <w:numPr>
          <w:ilvl w:val="0"/>
          <w:numId w:val="0"/>
        </w:numPr>
        <w:ind w:left="993"/>
        <w:rPr>
          <w:color w:val="000000" w:themeColor="text1"/>
          <w:spacing w:val="-4"/>
        </w:rPr>
        <w:sectPr w:rsidR="002B32A2" w:rsidRPr="00631EF1" w:rsidSect="00B93B9D">
          <w:footerReference w:type="default" r:id="rId14"/>
          <w:pgSz w:w="11907" w:h="16840" w:code="9"/>
          <w:pgMar w:top="1701" w:right="1418" w:bottom="1418" w:left="1418" w:header="851" w:footer="851" w:gutter="227"/>
          <w:cols w:space="425"/>
          <w:docGrid w:type="linesAndChars" w:linePitch="457" w:charSpace="4127"/>
        </w:sectPr>
      </w:pPr>
    </w:p>
    <w:p w:rsidR="005D18A9" w:rsidRPr="00631EF1" w:rsidRDefault="005D18A9" w:rsidP="005D18A9">
      <w:pPr>
        <w:pStyle w:val="1"/>
        <w:numPr>
          <w:ilvl w:val="0"/>
          <w:numId w:val="0"/>
        </w:numPr>
        <w:ind w:left="686" w:firstLineChars="215" w:firstLine="731"/>
        <w:rPr>
          <w:rFonts w:hAnsi="標楷體"/>
          <w:color w:val="000000" w:themeColor="text1"/>
        </w:rPr>
      </w:pPr>
      <w:r w:rsidRPr="00631EF1">
        <w:rPr>
          <w:rFonts w:hint="eastAsia"/>
          <w:color w:val="000000" w:themeColor="text1"/>
        </w:rPr>
        <w:lastRenderedPageBreak/>
        <w:t>綜上所</w:t>
      </w:r>
      <w:r w:rsidRPr="00631EF1">
        <w:rPr>
          <w:rFonts w:hAnsi="標楷體" w:hint="eastAsia"/>
          <w:color w:val="000000" w:themeColor="text1"/>
        </w:rPr>
        <w:t>述，新北市立新埔國民中學就甲師涉及霸凌、體罰或不當管教之調查處理，未符C</w:t>
      </w:r>
      <w:r w:rsidRPr="00631EF1">
        <w:rPr>
          <w:rFonts w:hAnsi="標楷體"/>
          <w:color w:val="000000" w:themeColor="text1"/>
        </w:rPr>
        <w:t>RC</w:t>
      </w:r>
      <w:r w:rsidRPr="00631EF1">
        <w:rPr>
          <w:rFonts w:hAnsi="標楷體" w:hint="eastAsia"/>
          <w:color w:val="000000" w:themeColor="text1"/>
        </w:rPr>
        <w:t>兒童最佳利益原則，且相關調查程序有嚴重違失，一再以對甲師最有利之證詞逕為認定，</w:t>
      </w:r>
      <w:r w:rsidR="00113CD7" w:rsidRPr="00631EF1">
        <w:rPr>
          <w:rFonts w:hAnsi="標楷體" w:hint="eastAsia"/>
          <w:color w:val="000000" w:themeColor="text1"/>
        </w:rPr>
        <w:t>衍生「師師相護」之</w:t>
      </w:r>
      <w:r w:rsidR="00B93B9D" w:rsidRPr="00631EF1">
        <w:rPr>
          <w:rFonts w:hAnsi="標楷體" w:hint="eastAsia"/>
          <w:color w:val="000000" w:themeColor="text1"/>
        </w:rPr>
        <w:t>訾</w:t>
      </w:r>
      <w:r w:rsidR="00113CD7" w:rsidRPr="00631EF1">
        <w:rPr>
          <w:rFonts w:hAnsi="標楷體" w:hint="eastAsia"/>
          <w:color w:val="000000" w:themeColor="text1"/>
        </w:rPr>
        <w:t>議，影響學生權益甚鉅。另</w:t>
      </w:r>
      <w:r w:rsidRPr="00631EF1">
        <w:rPr>
          <w:rFonts w:hAnsi="標楷體" w:hint="eastAsia"/>
          <w:color w:val="000000" w:themeColor="text1"/>
        </w:rPr>
        <w:t>新北市政府教育局</w:t>
      </w:r>
      <w:r w:rsidR="00113CD7" w:rsidRPr="00631EF1">
        <w:rPr>
          <w:rFonts w:hAnsi="標楷體" w:hint="eastAsia"/>
          <w:color w:val="000000" w:themeColor="text1"/>
        </w:rPr>
        <w:t>亦有未依法善盡督導之責</w:t>
      </w:r>
      <w:r w:rsidRPr="00631EF1">
        <w:rPr>
          <w:rFonts w:hAnsi="標楷體" w:hint="eastAsia"/>
          <w:color w:val="000000" w:themeColor="text1"/>
        </w:rPr>
        <w:t>，確有違失，爰依監察法第24條之規定提案糾正，移送</w:t>
      </w:r>
      <w:r w:rsidR="00944261" w:rsidRPr="00631EF1">
        <w:rPr>
          <w:rFonts w:hAnsi="標楷體" w:hint="eastAsia"/>
          <w:color w:val="000000" w:themeColor="text1"/>
        </w:rPr>
        <w:t>教育部</w:t>
      </w:r>
      <w:r w:rsidRPr="00631EF1">
        <w:rPr>
          <w:rFonts w:hAnsi="標楷體" w:hint="eastAsia"/>
          <w:color w:val="000000" w:themeColor="text1"/>
        </w:rPr>
        <w:t>轉飭所屬確實檢討改善見復。</w:t>
      </w:r>
    </w:p>
    <w:p w:rsidR="00D27EA1" w:rsidRPr="00631EF1" w:rsidRDefault="00D27EA1" w:rsidP="00F778B4">
      <w:pPr>
        <w:pStyle w:val="1"/>
        <w:numPr>
          <w:ilvl w:val="0"/>
          <w:numId w:val="0"/>
        </w:numPr>
        <w:ind w:left="709" w:firstLineChars="208" w:firstLine="708"/>
        <w:rPr>
          <w:color w:val="000000" w:themeColor="text1"/>
        </w:rPr>
      </w:pPr>
      <w:bookmarkStart w:id="46" w:name="_GoBack"/>
      <w:bookmarkEnd w:id="35"/>
      <w:bookmarkEnd w:id="36"/>
      <w:bookmarkEnd w:id="37"/>
      <w:bookmarkEnd w:id="38"/>
      <w:bookmarkEnd w:id="39"/>
      <w:bookmarkEnd w:id="40"/>
      <w:bookmarkEnd w:id="41"/>
      <w:bookmarkEnd w:id="46"/>
    </w:p>
    <w:sectPr w:rsidR="00D27EA1" w:rsidRPr="00631EF1" w:rsidSect="00B93B9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622" w:rsidRDefault="00201622">
      <w:r>
        <w:separator/>
      </w:r>
    </w:p>
  </w:endnote>
  <w:endnote w:type="continuationSeparator" w:id="0">
    <w:p w:rsidR="00201622" w:rsidRDefault="0020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HiddenHorzOCR">
    <w:altName w:val="Yu Gothic"/>
    <w:panose1 w:val="00000000000000000000"/>
    <w:charset w:val="80"/>
    <w:family w:val="auto"/>
    <w:notTrueType/>
    <w:pitch w:val="default"/>
    <w:sig w:usb0="00000001" w:usb1="08070000" w:usb2="00000010" w:usb3="00000000" w:csb0="00020000" w:csb1="00000000"/>
  </w:font>
  <w:font w:name="PMingLiu">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5CA" w:rsidRDefault="00BA35CA">
    <w:pPr>
      <w:pStyle w:val="af6"/>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551C35">
      <w:rPr>
        <w:rStyle w:val="ae"/>
        <w:noProof/>
        <w:sz w:val="24"/>
      </w:rPr>
      <w:t>70</w:t>
    </w:r>
    <w:r>
      <w:rPr>
        <w:rStyle w:val="ae"/>
        <w:sz w:val="24"/>
      </w:rPr>
      <w:fldChar w:fldCharType="end"/>
    </w:r>
  </w:p>
  <w:p w:rsidR="00BA35CA" w:rsidRDefault="00BA35CA">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622" w:rsidRDefault="00201622">
      <w:r>
        <w:separator/>
      </w:r>
    </w:p>
  </w:footnote>
  <w:footnote w:type="continuationSeparator" w:id="0">
    <w:p w:rsidR="00201622" w:rsidRDefault="00201622">
      <w:r>
        <w:continuationSeparator/>
      </w:r>
    </w:p>
  </w:footnote>
  <w:footnote w:id="1">
    <w:p w:rsidR="006E1385" w:rsidRPr="00161795" w:rsidRDefault="006E1385" w:rsidP="006E1385">
      <w:pPr>
        <w:pStyle w:val="afe"/>
        <w:ind w:left="1361" w:hanging="1361"/>
      </w:pPr>
      <w:r w:rsidRPr="00C038F2">
        <w:rPr>
          <w:rStyle w:val="aff0"/>
        </w:rPr>
        <w:footnoteRef/>
      </w:r>
      <w:r w:rsidRPr="00C038F2">
        <w:t xml:space="preserve"> </w:t>
      </w:r>
      <w:r w:rsidRPr="00C038F2">
        <w:rPr>
          <w:rFonts w:hint="eastAsia"/>
        </w:rPr>
        <w:t>下稱</w:t>
      </w:r>
      <w:r w:rsidR="0094559C">
        <w:rPr>
          <w:rFonts w:hint="eastAsia"/>
        </w:rPr>
        <w:t>新埔</w:t>
      </w:r>
      <w:r w:rsidRPr="00C038F2">
        <w:rPr>
          <w:rFonts w:hAnsi="標楷體" w:hint="eastAsia"/>
        </w:rPr>
        <w:t>國中或以「學校」、「校方」稱之。</w:t>
      </w:r>
    </w:p>
  </w:footnote>
  <w:footnote w:id="2">
    <w:p w:rsidR="006E1385" w:rsidRPr="00BF2D62" w:rsidRDefault="006E1385" w:rsidP="006E1385">
      <w:pPr>
        <w:pStyle w:val="afe"/>
        <w:ind w:left="1361" w:hanging="1361"/>
      </w:pPr>
      <w:r w:rsidRPr="00161E71">
        <w:rPr>
          <w:rStyle w:val="aff0"/>
        </w:rPr>
        <w:footnoteRef/>
      </w:r>
      <w:r w:rsidRPr="00161E71">
        <w:t xml:space="preserve"> </w:t>
      </w:r>
      <w:r w:rsidRPr="00161E71">
        <w:rPr>
          <w:rFonts w:hAnsi="標楷體" w:hint="eastAsia"/>
        </w:rPr>
        <w:t>○姓輔導主任現已調職至他校，</w:t>
      </w:r>
      <w:r w:rsidRPr="00161E71">
        <w:rPr>
          <w:rFonts w:hint="eastAsia"/>
        </w:rPr>
        <w:t>下稱輔導主任。</w:t>
      </w:r>
    </w:p>
  </w:footnote>
  <w:footnote w:id="3">
    <w:p w:rsidR="0094559C" w:rsidRPr="00661E62" w:rsidRDefault="0094559C" w:rsidP="0094559C">
      <w:pPr>
        <w:pStyle w:val="afe"/>
        <w:ind w:left="1361" w:hanging="1361"/>
      </w:pPr>
      <w:r>
        <w:rPr>
          <w:rStyle w:val="aff0"/>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4">
    <w:p w:rsidR="0094559C" w:rsidRPr="00E06D7F" w:rsidRDefault="0094559C" w:rsidP="0094559C">
      <w:pPr>
        <w:pStyle w:val="afe"/>
        <w:ind w:left="1361" w:hanging="1361"/>
      </w:pPr>
      <w:r>
        <w:rPr>
          <w:rStyle w:val="aff0"/>
        </w:rPr>
        <w:footnoteRef/>
      </w:r>
      <w:r>
        <w:rPr>
          <w:rFonts w:hint="eastAsia"/>
        </w:rPr>
        <w:t xml:space="preserve"> 新埔國中110年8月19日新北埔中</w:t>
      </w:r>
      <w:r w:rsidRPr="00E06D7F">
        <w:rPr>
          <w:rFonts w:hint="eastAsia"/>
        </w:rPr>
        <w:t>輔字第1109235334號函</w:t>
      </w:r>
      <w:r>
        <w:rPr>
          <w:rFonts w:hint="eastAsia"/>
        </w:rPr>
        <w:t>。</w:t>
      </w:r>
    </w:p>
  </w:footnote>
  <w:footnote w:id="5">
    <w:p w:rsidR="0094559C" w:rsidRPr="00E06D7F" w:rsidRDefault="0094559C" w:rsidP="0094559C">
      <w:pPr>
        <w:pStyle w:val="afe"/>
        <w:ind w:left="1361" w:hanging="1361"/>
      </w:pPr>
      <w:r>
        <w:rPr>
          <w:rStyle w:val="aff0"/>
        </w:rPr>
        <w:footnoteRef/>
      </w:r>
      <w:r>
        <w:t xml:space="preserve"> </w:t>
      </w:r>
      <w:r>
        <w:rPr>
          <w:rFonts w:hint="eastAsia"/>
        </w:rPr>
        <w:t>新北教育局110年8月24日新北教特字第1101589245號函。</w:t>
      </w:r>
    </w:p>
  </w:footnote>
  <w:footnote w:id="6">
    <w:p w:rsidR="0094559C" w:rsidRDefault="0094559C" w:rsidP="0094559C">
      <w:pPr>
        <w:pStyle w:val="afe"/>
      </w:pPr>
      <w:r>
        <w:rPr>
          <w:rStyle w:val="aff0"/>
        </w:rPr>
        <w:footnoteRef/>
      </w:r>
      <w:r>
        <w:t xml:space="preserve"> </w:t>
      </w:r>
      <w:r>
        <w:rPr>
          <w:rFonts w:hint="eastAsia"/>
        </w:rPr>
        <w:t>教育部109年7月21日</w:t>
      </w:r>
      <w:r w:rsidRPr="0085650A">
        <w:rPr>
          <w:rFonts w:hint="eastAsia"/>
        </w:rPr>
        <w:t>臺教學（五）字第1090097594E號令</w:t>
      </w:r>
      <w:r>
        <w:rPr>
          <w:rFonts w:hint="eastAsia"/>
        </w:rPr>
        <w:t>。</w:t>
      </w:r>
    </w:p>
  </w:footnote>
  <w:footnote w:id="7">
    <w:p w:rsidR="0094559C" w:rsidRDefault="0094559C" w:rsidP="0094559C">
      <w:pPr>
        <w:pStyle w:val="afe"/>
      </w:pPr>
      <w:r>
        <w:rPr>
          <w:rStyle w:val="aff0"/>
        </w:rPr>
        <w:footnoteRef/>
      </w:r>
      <w:r w:rsidRPr="00BD1F62">
        <w:t xml:space="preserve"> </w:t>
      </w:r>
      <w:r w:rsidRPr="00BD1F62">
        <w:rPr>
          <w:rFonts w:hint="eastAsia"/>
        </w:rPr>
        <w:t>指</w:t>
      </w:r>
      <w:r>
        <w:rPr>
          <w:rFonts w:hAnsi="標楷體" w:hint="eastAsia"/>
        </w:rPr>
        <w:t>新埔國中</w:t>
      </w:r>
      <w:r w:rsidRPr="00BD1F62">
        <w:rPr>
          <w:rFonts w:hint="eastAsia"/>
        </w:rPr>
        <w:t>生教組</w:t>
      </w:r>
      <w:r w:rsidRPr="00C36313">
        <w:rPr>
          <w:rFonts w:hAnsi="標楷體" w:hint="eastAsia"/>
          <w:color w:val="0070C0"/>
        </w:rPr>
        <w:t>前組長</w:t>
      </w:r>
      <w:r w:rsidRPr="00BD1F62">
        <w:rPr>
          <w:rFonts w:hint="eastAsia"/>
        </w:rPr>
        <w:t>(兼該校柔道隊教練)，已調職至其他學校</w:t>
      </w:r>
      <w:r>
        <w:rPr>
          <w:rFonts w:hint="eastAsia"/>
        </w:rPr>
        <w:t>，</w:t>
      </w:r>
      <w:r w:rsidRPr="00D75A32">
        <w:rPr>
          <w:rFonts w:hint="eastAsia"/>
          <w:color w:val="C00000"/>
        </w:rPr>
        <w:t>本報告視上下文情況，以「前組長」、「生教組長」稱之</w:t>
      </w:r>
      <w:r w:rsidRPr="00BD1F62">
        <w:rPr>
          <w:rFonts w:hint="eastAsia"/>
        </w:rPr>
        <w:t>。</w:t>
      </w:r>
    </w:p>
  </w:footnote>
  <w:footnote w:id="8">
    <w:p w:rsidR="0094559C" w:rsidRPr="00661E62" w:rsidRDefault="0094559C" w:rsidP="0094559C">
      <w:pPr>
        <w:pStyle w:val="afe"/>
        <w:ind w:left="1361" w:hanging="1361"/>
      </w:pPr>
      <w:r>
        <w:rPr>
          <w:rStyle w:val="aff0"/>
        </w:rPr>
        <w:footnoteRef/>
      </w:r>
      <w:r>
        <w:t xml:space="preserve"> </w:t>
      </w:r>
      <w:r>
        <w:rPr>
          <w:rFonts w:hint="eastAsia"/>
        </w:rPr>
        <w:t>校安通報序號</w:t>
      </w:r>
      <w:r w:rsidRPr="00B44AEE">
        <w:rPr>
          <w:rFonts w:hAnsi="標楷體" w:hint="eastAsia"/>
          <w:color w:val="000000"/>
        </w:rPr>
        <w:t>：1806680號</w:t>
      </w:r>
      <w:r>
        <w:rPr>
          <w:rFonts w:hAnsi="標楷體" w:hint="eastAsia"/>
          <w:color w:val="000000"/>
        </w:rPr>
        <w:t>。</w:t>
      </w:r>
    </w:p>
  </w:footnote>
  <w:footnote w:id="9">
    <w:p w:rsidR="0094559C" w:rsidRPr="00FB36F1" w:rsidRDefault="0094559C" w:rsidP="0094559C">
      <w:pPr>
        <w:pStyle w:val="afe"/>
        <w:ind w:left="709" w:hanging="680"/>
      </w:pPr>
      <w:r>
        <w:rPr>
          <w:rStyle w:val="aff0"/>
        </w:rPr>
        <w:footnoteRef/>
      </w:r>
      <w:r>
        <w:t xml:space="preserve"> </w:t>
      </w:r>
      <w:r>
        <w:rPr>
          <w:rFonts w:hint="eastAsia"/>
        </w:rPr>
        <w:t>校安通報序號</w:t>
      </w:r>
      <w:r w:rsidRPr="00B44AEE">
        <w:rPr>
          <w:rFonts w:hAnsi="標楷體" w:hint="eastAsia"/>
          <w:color w:val="000000"/>
        </w:rPr>
        <w:t>：18</w:t>
      </w:r>
      <w:r>
        <w:rPr>
          <w:rFonts w:hAnsi="標楷體" w:hint="eastAsia"/>
          <w:color w:val="000000"/>
        </w:rPr>
        <w:t>78116</w:t>
      </w:r>
      <w:r w:rsidRPr="00B44AEE">
        <w:rPr>
          <w:rFonts w:hAnsi="標楷體" w:hint="eastAsia"/>
          <w:color w:val="000000"/>
        </w:rPr>
        <w:t>號</w:t>
      </w:r>
      <w:r>
        <w:rPr>
          <w:rFonts w:hAnsi="標楷體" w:hint="eastAsia"/>
          <w:color w:val="000000"/>
        </w:rPr>
        <w:t>。</w:t>
      </w:r>
    </w:p>
  </w:footnote>
  <w:footnote w:id="10">
    <w:p w:rsidR="0094559C" w:rsidRPr="00FB36F1" w:rsidRDefault="0094559C" w:rsidP="0094559C">
      <w:pPr>
        <w:pStyle w:val="afe"/>
        <w:ind w:left="1361" w:hanging="1361"/>
      </w:pPr>
      <w:r>
        <w:rPr>
          <w:rStyle w:val="aff0"/>
        </w:rPr>
        <w:footnoteRef/>
      </w:r>
      <w:r>
        <w:t xml:space="preserve"> </w:t>
      </w:r>
      <w:r>
        <w:rPr>
          <w:rFonts w:hint="eastAsia"/>
        </w:rPr>
        <w:t>新埔國中110學年度第2學期校園事件處理會議(事件案號110-02；校安案號1878116)</w:t>
      </w:r>
    </w:p>
  </w:footnote>
  <w:footnote w:id="11">
    <w:p w:rsidR="0094559C" w:rsidRDefault="0094559C" w:rsidP="0094559C">
      <w:pPr>
        <w:pStyle w:val="afe"/>
      </w:pPr>
      <w:r>
        <w:rPr>
          <w:rStyle w:val="aff0"/>
        </w:rPr>
        <w:footnoteRef/>
      </w:r>
      <w:r>
        <w:t xml:space="preserve"> </w:t>
      </w:r>
      <w:r>
        <w:rPr>
          <w:rFonts w:hint="eastAsia"/>
        </w:rPr>
        <w:t>指針對校事案號110-02所組成之調查小組。</w:t>
      </w:r>
    </w:p>
  </w:footnote>
  <w:footnote w:id="12">
    <w:p w:rsidR="0094559C" w:rsidRPr="005D4F7B" w:rsidRDefault="0094559C" w:rsidP="0094559C">
      <w:pPr>
        <w:pStyle w:val="afe"/>
      </w:pPr>
      <w:r>
        <w:rPr>
          <w:rStyle w:val="aff0"/>
        </w:rPr>
        <w:footnoteRef/>
      </w:r>
      <w:r>
        <w:t xml:space="preserve"> </w:t>
      </w:r>
      <w:r>
        <w:rPr>
          <w:rFonts w:hint="eastAsia"/>
        </w:rPr>
        <w:t>同上。</w:t>
      </w:r>
    </w:p>
  </w:footnote>
  <w:footnote w:id="13">
    <w:p w:rsidR="0094559C" w:rsidRPr="005D4F7B" w:rsidRDefault="0094559C" w:rsidP="0094559C">
      <w:pPr>
        <w:pStyle w:val="afe"/>
      </w:pPr>
      <w:r>
        <w:rPr>
          <w:rStyle w:val="aff0"/>
        </w:rPr>
        <w:footnoteRef/>
      </w:r>
      <w:r>
        <w:t xml:space="preserve"> </w:t>
      </w:r>
      <w:r>
        <w:rPr>
          <w:rFonts w:hint="eastAsia"/>
        </w:rPr>
        <w:t>本院證人會議筆錄，業經證人簽名確認。</w:t>
      </w:r>
    </w:p>
  </w:footnote>
  <w:footnote w:id="14">
    <w:p w:rsidR="0094559C" w:rsidRPr="005D4F7B" w:rsidRDefault="0094559C" w:rsidP="0094559C">
      <w:pPr>
        <w:pStyle w:val="afe"/>
      </w:pPr>
      <w:r>
        <w:rPr>
          <w:rStyle w:val="aff0"/>
        </w:rPr>
        <w:footnoteRef/>
      </w:r>
      <w:r>
        <w:t xml:space="preserve"> </w:t>
      </w:r>
      <w:r>
        <w:rPr>
          <w:rFonts w:hint="eastAsia"/>
        </w:rPr>
        <w:t>同上。</w:t>
      </w:r>
    </w:p>
  </w:footnote>
  <w:footnote w:id="15">
    <w:p w:rsidR="0094559C" w:rsidRPr="000216E4" w:rsidRDefault="0094559C" w:rsidP="0094559C">
      <w:pPr>
        <w:pStyle w:val="afe"/>
      </w:pPr>
      <w:r>
        <w:rPr>
          <w:rStyle w:val="aff0"/>
        </w:rPr>
        <w:footnoteRef/>
      </w:r>
      <w:r>
        <w:t xml:space="preserve"> </w:t>
      </w:r>
      <w:r>
        <w:rPr>
          <w:rFonts w:hint="eastAsia"/>
        </w:rPr>
        <w:t>新埔國中</w:t>
      </w:r>
      <w:r w:rsidRPr="000216E4">
        <w:rPr>
          <w:rFonts w:hint="eastAsia"/>
        </w:rPr>
        <w:t>於110年9月10日新北○中輔字第1109235694號函</w:t>
      </w:r>
      <w:r>
        <w:rPr>
          <w:rFonts w:hint="eastAsia"/>
        </w:rPr>
        <w:t>。</w:t>
      </w:r>
    </w:p>
  </w:footnote>
  <w:footnote w:id="16">
    <w:p w:rsidR="0094559C" w:rsidRPr="00943ECF" w:rsidRDefault="0094559C" w:rsidP="0094559C">
      <w:pPr>
        <w:pStyle w:val="afe"/>
      </w:pPr>
      <w:r w:rsidRPr="00F5765A">
        <w:rPr>
          <w:rStyle w:val="aff0"/>
        </w:rPr>
        <w:footnoteRef/>
      </w:r>
      <w:r w:rsidRPr="00F5765A">
        <w:t xml:space="preserve"> </w:t>
      </w:r>
      <w:r w:rsidRPr="00F5765A">
        <w:rPr>
          <w:rFonts w:hint="eastAsia"/>
        </w:rPr>
        <w:t>新北</w:t>
      </w:r>
      <w:r>
        <w:rPr>
          <w:rFonts w:hint="eastAsia"/>
        </w:rPr>
        <w:t>市</w:t>
      </w:r>
      <w:r w:rsidRPr="00F5765A">
        <w:rPr>
          <w:rFonts w:hint="eastAsia"/>
        </w:rPr>
        <w:t>教育局111年1月27</w:t>
      </w:r>
      <w:r>
        <w:rPr>
          <w:rFonts w:hint="eastAsia"/>
        </w:rPr>
        <w:t>日新北特教字第11101534711號函。</w:t>
      </w:r>
    </w:p>
  </w:footnote>
  <w:footnote w:id="17">
    <w:p w:rsidR="0094559C" w:rsidRPr="00C655B3" w:rsidRDefault="0094559C" w:rsidP="0094559C">
      <w:pPr>
        <w:pStyle w:val="afe"/>
      </w:pPr>
      <w:r>
        <w:rPr>
          <w:rStyle w:val="aff0"/>
        </w:rPr>
        <w:footnoteRef/>
      </w:r>
      <w:r>
        <w:t xml:space="preserve"> </w:t>
      </w:r>
      <w:r>
        <w:rPr>
          <w:rFonts w:hint="eastAsia"/>
        </w:rPr>
        <w:t>新北市各級學校於110年5月18日起停課。</w:t>
      </w:r>
    </w:p>
  </w:footnote>
  <w:footnote w:id="18">
    <w:p w:rsidR="0094559C" w:rsidRPr="002C38FA" w:rsidRDefault="0094559C" w:rsidP="0094559C">
      <w:pPr>
        <w:pStyle w:val="afe"/>
      </w:pPr>
      <w:r>
        <w:rPr>
          <w:rStyle w:val="aff0"/>
        </w:rPr>
        <w:footnoteRef/>
      </w:r>
      <w:r>
        <w:rPr>
          <w:rFonts w:hint="eastAsia"/>
        </w:rPr>
        <w:t xml:space="preserve"> 新北市立○○國民中學學生獎懲實施規定(109.01.20)。</w:t>
      </w:r>
    </w:p>
  </w:footnote>
  <w:footnote w:id="19">
    <w:p w:rsidR="0094559C" w:rsidRDefault="0094559C" w:rsidP="0094559C">
      <w:pPr>
        <w:pStyle w:val="afe"/>
      </w:pPr>
      <w:r>
        <w:rPr>
          <w:rStyle w:val="aff0"/>
        </w:rPr>
        <w:footnoteRef/>
      </w:r>
      <w:r>
        <w:t xml:space="preserve"> </w:t>
      </w:r>
      <w:r>
        <w:rPr>
          <w:rFonts w:hint="eastAsia"/>
        </w:rPr>
        <w:t>新北教育局108年6月17日</w:t>
      </w:r>
      <w:r w:rsidRPr="000544F1">
        <w:rPr>
          <w:rFonts w:hint="eastAsia"/>
        </w:rPr>
        <w:t>新北教安字第1081114174號函</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0607"/>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3CB3E95"/>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578B3"/>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40E010C"/>
    <w:multiLevelType w:val="multilevel"/>
    <w:tmpl w:val="AE3010F8"/>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trike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42C1988"/>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CB0049"/>
    <w:multiLevelType w:val="hybridMultilevel"/>
    <w:tmpl w:val="343AFFD0"/>
    <w:lvl w:ilvl="0" w:tplc="E45ACBF0">
      <w:start w:val="1"/>
      <w:numFmt w:val="decimal"/>
      <w:lvlText w:val="(%1)"/>
      <w:lvlJc w:val="left"/>
      <w:pPr>
        <w:ind w:left="720" w:hanging="360"/>
      </w:pPr>
      <w:rPr>
        <w:rFonts w:hint="default"/>
        <w:sz w:val="22"/>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9BB5506"/>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8925F6"/>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B93BC2"/>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3B3D1B"/>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2" w15:restartNumberingAfterBreak="0">
    <w:nsid w:val="2438390B"/>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456E73"/>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592267"/>
    <w:multiLevelType w:val="hybridMultilevel"/>
    <w:tmpl w:val="9B348792"/>
    <w:lvl w:ilvl="0" w:tplc="ED72F53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CD94172"/>
    <w:multiLevelType w:val="hybridMultilevel"/>
    <w:tmpl w:val="0D6A0E4E"/>
    <w:lvl w:ilvl="0" w:tplc="BE1CABF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6809AE"/>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15:restartNumberingAfterBreak="0">
    <w:nsid w:val="34567BD1"/>
    <w:multiLevelType w:val="hybridMultilevel"/>
    <w:tmpl w:val="C6AE816A"/>
    <w:lvl w:ilvl="0" w:tplc="2846880C">
      <w:start w:val="1"/>
      <w:numFmt w:val="decimal"/>
      <w:suff w:val="nothing"/>
      <w:lvlText w:val="(%1)"/>
      <w:lvlJc w:val="left"/>
      <w:pPr>
        <w:ind w:left="360" w:hanging="360"/>
      </w:pPr>
      <w:rPr>
        <w:rFonts w:ascii="標楷體" w:eastAsia="標楷體" w:hAnsi="標楷體"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22253A"/>
    <w:multiLevelType w:val="hybridMultilevel"/>
    <w:tmpl w:val="8DE40B92"/>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6941CA9"/>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86A0818"/>
    <w:multiLevelType w:val="hybridMultilevel"/>
    <w:tmpl w:val="77789A96"/>
    <w:lvl w:ilvl="0" w:tplc="8DA21AEE">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F24BD3"/>
    <w:multiLevelType w:val="hybridMultilevel"/>
    <w:tmpl w:val="9D067C60"/>
    <w:lvl w:ilvl="0" w:tplc="9848839C">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D14D0"/>
    <w:multiLevelType w:val="hybridMultilevel"/>
    <w:tmpl w:val="C010A764"/>
    <w:lvl w:ilvl="0" w:tplc="A72A8E18">
      <w:start w:val="1"/>
      <w:numFmt w:val="decimal"/>
      <w:suff w:val="nothing"/>
      <w:lvlText w:val="%1."/>
      <w:lvlJc w:val="left"/>
      <w:pPr>
        <w:ind w:left="1212" w:hanging="360"/>
      </w:pPr>
      <w:rPr>
        <w:rFonts w:hint="default"/>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B35847"/>
    <w:multiLevelType w:val="hybridMultilevel"/>
    <w:tmpl w:val="DC7048A4"/>
    <w:lvl w:ilvl="0" w:tplc="A5148C5A">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8287D51"/>
    <w:multiLevelType w:val="hybridMultilevel"/>
    <w:tmpl w:val="E0825F38"/>
    <w:lvl w:ilvl="0" w:tplc="1BDAF2D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EE61C7"/>
    <w:multiLevelType w:val="hybridMultilevel"/>
    <w:tmpl w:val="BCF22518"/>
    <w:lvl w:ilvl="0" w:tplc="B1B85F2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A3643D8"/>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ABB3C34"/>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D2C6834"/>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6990340"/>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B521629"/>
    <w:multiLevelType w:val="hybridMultilevel"/>
    <w:tmpl w:val="8DBCFAA4"/>
    <w:lvl w:ilvl="0" w:tplc="3E1661BA">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7A2325"/>
    <w:multiLevelType w:val="hybridMultilevel"/>
    <w:tmpl w:val="4A260B6E"/>
    <w:lvl w:ilvl="0" w:tplc="76703ACE">
      <w:start w:val="5"/>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639B8"/>
    <w:multiLevelType w:val="hybridMultilevel"/>
    <w:tmpl w:val="D2AE0A48"/>
    <w:lvl w:ilvl="0" w:tplc="A110675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C9142DA"/>
    <w:multiLevelType w:val="hybridMultilevel"/>
    <w:tmpl w:val="C304066A"/>
    <w:lvl w:ilvl="0" w:tplc="7FAC8F9C">
      <w:start w:val="2"/>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D81661"/>
    <w:multiLevelType w:val="hybridMultilevel"/>
    <w:tmpl w:val="6FA8D816"/>
    <w:lvl w:ilvl="0" w:tplc="27D6968C">
      <w:start w:val="2"/>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40548F"/>
    <w:multiLevelType w:val="hybridMultilevel"/>
    <w:tmpl w:val="BF628A58"/>
    <w:lvl w:ilvl="0" w:tplc="BDBE92A8">
      <w:start w:val="1"/>
      <w:numFmt w:val="decimal"/>
      <w:suff w:val="nothing"/>
      <w:lvlText w:val="%1."/>
      <w:lvlJc w:val="left"/>
      <w:pPr>
        <w:ind w:left="1262"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203529"/>
    <w:multiLevelType w:val="hybridMultilevel"/>
    <w:tmpl w:val="B09A8546"/>
    <w:lvl w:ilvl="0" w:tplc="50C4F8C2">
      <w:start w:val="1"/>
      <w:numFmt w:val="decimal"/>
      <w:suff w:val="nothing"/>
      <w:lvlText w:val="%1."/>
      <w:lvlJc w:val="left"/>
      <w:pPr>
        <w:ind w:left="410" w:hanging="4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925E49"/>
    <w:multiLevelType w:val="hybridMultilevel"/>
    <w:tmpl w:val="1DF222FA"/>
    <w:lvl w:ilvl="0" w:tplc="D2CA18D6">
      <w:start w:val="1"/>
      <w:numFmt w:val="decimal"/>
      <w:suff w:val="nothing"/>
      <w:lvlText w:val="(%1)"/>
      <w:lvlJc w:val="left"/>
      <w:pPr>
        <w:ind w:left="72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4"/>
  </w:num>
  <w:num w:numId="2">
    <w:abstractNumId w:val="7"/>
  </w:num>
  <w:num w:numId="3">
    <w:abstractNumId w:val="3"/>
  </w:num>
  <w:num w:numId="4">
    <w:abstractNumId w:val="29"/>
  </w:num>
  <w:num w:numId="5">
    <w:abstractNumId w:val="23"/>
  </w:num>
  <w:num w:numId="6">
    <w:abstractNumId w:val="32"/>
  </w:num>
  <w:num w:numId="7">
    <w:abstractNumId w:val="4"/>
  </w:num>
  <w:num w:numId="8">
    <w:abstractNumId w:val="34"/>
  </w:num>
  <w:num w:numId="9">
    <w:abstractNumId w:val="24"/>
  </w:num>
  <w:num w:numId="10">
    <w:abstractNumId w:val="41"/>
  </w:num>
  <w:num w:numId="11">
    <w:abstractNumId w:val="5"/>
  </w:num>
  <w:num w:numId="12">
    <w:abstractNumId w:val="9"/>
  </w:num>
  <w:num w:numId="13">
    <w:abstractNumId w:val="10"/>
  </w:num>
  <w:num w:numId="14">
    <w:abstractNumId w:val="14"/>
  </w:num>
  <w:num w:numId="15">
    <w:abstractNumId w:val="2"/>
  </w:num>
  <w:num w:numId="16">
    <w:abstractNumId w:val="39"/>
  </w:num>
  <w:num w:numId="17">
    <w:abstractNumId w:val="20"/>
  </w:num>
  <w:num w:numId="18">
    <w:abstractNumId w:val="38"/>
  </w:num>
  <w:num w:numId="19">
    <w:abstractNumId w:val="35"/>
  </w:num>
  <w:num w:numId="20">
    <w:abstractNumId w:val="26"/>
  </w:num>
  <w:num w:numId="21">
    <w:abstractNumId w:val="6"/>
  </w:num>
  <w:num w:numId="22">
    <w:abstractNumId w:val="12"/>
  </w:num>
  <w:num w:numId="23">
    <w:abstractNumId w:val="17"/>
  </w:num>
  <w:num w:numId="24">
    <w:abstractNumId w:val="22"/>
  </w:num>
  <w:num w:numId="25">
    <w:abstractNumId w:val="8"/>
  </w:num>
  <w:num w:numId="26">
    <w:abstractNumId w:val="16"/>
  </w:num>
  <w:num w:numId="27">
    <w:abstractNumId w:val="28"/>
  </w:num>
  <w:num w:numId="28">
    <w:abstractNumId w:val="37"/>
  </w:num>
  <w:num w:numId="29">
    <w:abstractNumId w:val="18"/>
  </w:num>
  <w:num w:numId="30">
    <w:abstractNumId w:val="30"/>
  </w:num>
  <w:num w:numId="31">
    <w:abstractNumId w:val="42"/>
  </w:num>
  <w:num w:numId="32">
    <w:abstractNumId w:val="0"/>
  </w:num>
  <w:num w:numId="33">
    <w:abstractNumId w:val="15"/>
  </w:num>
  <w:num w:numId="34">
    <w:abstractNumId w:val="40"/>
  </w:num>
  <w:num w:numId="35">
    <w:abstractNumId w:val="25"/>
  </w:num>
  <w:num w:numId="36">
    <w:abstractNumId w:val="31"/>
  </w:num>
  <w:num w:numId="37">
    <w:abstractNumId w:val="21"/>
  </w:num>
  <w:num w:numId="38">
    <w:abstractNumId w:val="19"/>
  </w:num>
  <w:num w:numId="39">
    <w:abstractNumId w:val="11"/>
  </w:num>
  <w:num w:numId="40">
    <w:abstractNumId w:val="33"/>
  </w:num>
  <w:num w:numId="41">
    <w:abstractNumId w:val="36"/>
  </w:num>
  <w:num w:numId="42">
    <w:abstractNumId w:val="1"/>
  </w:num>
  <w:num w:numId="43">
    <w:abstractNumId w:val="13"/>
  </w:num>
  <w:num w:numId="44">
    <w:abstractNumId w:val="27"/>
  </w:num>
  <w:num w:numId="45">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95E"/>
    <w:rsid w:val="00006961"/>
    <w:rsid w:val="000112BF"/>
    <w:rsid w:val="00012233"/>
    <w:rsid w:val="00017318"/>
    <w:rsid w:val="00023179"/>
    <w:rsid w:val="000246F7"/>
    <w:rsid w:val="00025480"/>
    <w:rsid w:val="0003114D"/>
    <w:rsid w:val="00036D76"/>
    <w:rsid w:val="0004111C"/>
    <w:rsid w:val="00050778"/>
    <w:rsid w:val="000512D1"/>
    <w:rsid w:val="00057F32"/>
    <w:rsid w:val="00057F34"/>
    <w:rsid w:val="000621D7"/>
    <w:rsid w:val="00062A25"/>
    <w:rsid w:val="00073CB5"/>
    <w:rsid w:val="0007425C"/>
    <w:rsid w:val="00077553"/>
    <w:rsid w:val="00080040"/>
    <w:rsid w:val="000851A2"/>
    <w:rsid w:val="00085452"/>
    <w:rsid w:val="0009352E"/>
    <w:rsid w:val="0009460A"/>
    <w:rsid w:val="00096B96"/>
    <w:rsid w:val="00097136"/>
    <w:rsid w:val="000A2F3F"/>
    <w:rsid w:val="000A3DB3"/>
    <w:rsid w:val="000A71BC"/>
    <w:rsid w:val="000B0B4A"/>
    <w:rsid w:val="000B279A"/>
    <w:rsid w:val="000B61D2"/>
    <w:rsid w:val="000B70A7"/>
    <w:rsid w:val="000C495F"/>
    <w:rsid w:val="000D5925"/>
    <w:rsid w:val="000E6431"/>
    <w:rsid w:val="000F0D35"/>
    <w:rsid w:val="000F21A5"/>
    <w:rsid w:val="00102B9F"/>
    <w:rsid w:val="00107D9B"/>
    <w:rsid w:val="00112637"/>
    <w:rsid w:val="00113CD7"/>
    <w:rsid w:val="0012001E"/>
    <w:rsid w:val="00126A55"/>
    <w:rsid w:val="00133AA2"/>
    <w:rsid w:val="00133F08"/>
    <w:rsid w:val="001345E6"/>
    <w:rsid w:val="001378B0"/>
    <w:rsid w:val="00142E00"/>
    <w:rsid w:val="0014327F"/>
    <w:rsid w:val="00152793"/>
    <w:rsid w:val="001545A9"/>
    <w:rsid w:val="001637C7"/>
    <w:rsid w:val="0016480E"/>
    <w:rsid w:val="00174297"/>
    <w:rsid w:val="001817B3"/>
    <w:rsid w:val="00183014"/>
    <w:rsid w:val="001959C2"/>
    <w:rsid w:val="001964F3"/>
    <w:rsid w:val="001A7968"/>
    <w:rsid w:val="001B3483"/>
    <w:rsid w:val="001B3C1E"/>
    <w:rsid w:val="001B4494"/>
    <w:rsid w:val="001B48EB"/>
    <w:rsid w:val="001C0D8B"/>
    <w:rsid w:val="001C0DA8"/>
    <w:rsid w:val="001C5E84"/>
    <w:rsid w:val="001D550B"/>
    <w:rsid w:val="001E02E0"/>
    <w:rsid w:val="001E0D8A"/>
    <w:rsid w:val="001E67BA"/>
    <w:rsid w:val="001E74C2"/>
    <w:rsid w:val="001F5A48"/>
    <w:rsid w:val="001F6260"/>
    <w:rsid w:val="00200007"/>
    <w:rsid w:val="00201622"/>
    <w:rsid w:val="002030A5"/>
    <w:rsid w:val="00203131"/>
    <w:rsid w:val="00212E88"/>
    <w:rsid w:val="00213C9C"/>
    <w:rsid w:val="0022009E"/>
    <w:rsid w:val="0022425C"/>
    <w:rsid w:val="002246DE"/>
    <w:rsid w:val="00225C70"/>
    <w:rsid w:val="002421B5"/>
    <w:rsid w:val="0025106C"/>
    <w:rsid w:val="00252BC4"/>
    <w:rsid w:val="00254014"/>
    <w:rsid w:val="0026504D"/>
    <w:rsid w:val="00273A2F"/>
    <w:rsid w:val="00280986"/>
    <w:rsid w:val="00281ECE"/>
    <w:rsid w:val="002831C7"/>
    <w:rsid w:val="00283D24"/>
    <w:rsid w:val="002840C6"/>
    <w:rsid w:val="00286B1B"/>
    <w:rsid w:val="00295174"/>
    <w:rsid w:val="00296172"/>
    <w:rsid w:val="00296B92"/>
    <w:rsid w:val="002A2C22"/>
    <w:rsid w:val="002A3640"/>
    <w:rsid w:val="002A3744"/>
    <w:rsid w:val="002B02EB"/>
    <w:rsid w:val="002B32A2"/>
    <w:rsid w:val="002C0602"/>
    <w:rsid w:val="002D5C16"/>
    <w:rsid w:val="002E53B4"/>
    <w:rsid w:val="002F3DFF"/>
    <w:rsid w:val="002F5E05"/>
    <w:rsid w:val="00307ED0"/>
    <w:rsid w:val="00317053"/>
    <w:rsid w:val="0032109C"/>
    <w:rsid w:val="00322B45"/>
    <w:rsid w:val="00323809"/>
    <w:rsid w:val="00323D41"/>
    <w:rsid w:val="00325414"/>
    <w:rsid w:val="003302F1"/>
    <w:rsid w:val="00342B44"/>
    <w:rsid w:val="0034470E"/>
    <w:rsid w:val="00352DB0"/>
    <w:rsid w:val="003605A8"/>
    <w:rsid w:val="003679B8"/>
    <w:rsid w:val="00371833"/>
    <w:rsid w:val="00371ED3"/>
    <w:rsid w:val="0037728A"/>
    <w:rsid w:val="00380B7D"/>
    <w:rsid w:val="00381A99"/>
    <w:rsid w:val="0038269C"/>
    <w:rsid w:val="003829C2"/>
    <w:rsid w:val="00384724"/>
    <w:rsid w:val="003919B7"/>
    <w:rsid w:val="00391D57"/>
    <w:rsid w:val="00392292"/>
    <w:rsid w:val="00396EC5"/>
    <w:rsid w:val="003A2B78"/>
    <w:rsid w:val="003A4A52"/>
    <w:rsid w:val="003A5B7B"/>
    <w:rsid w:val="003A69CA"/>
    <w:rsid w:val="003A7A58"/>
    <w:rsid w:val="003B0C62"/>
    <w:rsid w:val="003B1017"/>
    <w:rsid w:val="003B3C07"/>
    <w:rsid w:val="003B6775"/>
    <w:rsid w:val="003C5FE2"/>
    <w:rsid w:val="003D05FB"/>
    <w:rsid w:val="003D1B16"/>
    <w:rsid w:val="003D45BF"/>
    <w:rsid w:val="003D508A"/>
    <w:rsid w:val="003D537F"/>
    <w:rsid w:val="003D7B75"/>
    <w:rsid w:val="003E0208"/>
    <w:rsid w:val="003E4A20"/>
    <w:rsid w:val="003E4B57"/>
    <w:rsid w:val="003F27E1"/>
    <w:rsid w:val="003F437A"/>
    <w:rsid w:val="003F4AD6"/>
    <w:rsid w:val="003F5C2B"/>
    <w:rsid w:val="004023E9"/>
    <w:rsid w:val="00403627"/>
    <w:rsid w:val="00413F83"/>
    <w:rsid w:val="0041490C"/>
    <w:rsid w:val="00416191"/>
    <w:rsid w:val="00416721"/>
    <w:rsid w:val="00421EF0"/>
    <w:rsid w:val="004224FA"/>
    <w:rsid w:val="00423D07"/>
    <w:rsid w:val="004255DB"/>
    <w:rsid w:val="0044346F"/>
    <w:rsid w:val="00447245"/>
    <w:rsid w:val="00451E78"/>
    <w:rsid w:val="00452181"/>
    <w:rsid w:val="0046520A"/>
    <w:rsid w:val="004672AB"/>
    <w:rsid w:val="004714FE"/>
    <w:rsid w:val="00474CE1"/>
    <w:rsid w:val="00485CDE"/>
    <w:rsid w:val="00495053"/>
    <w:rsid w:val="004A1F59"/>
    <w:rsid w:val="004A29BE"/>
    <w:rsid w:val="004A3225"/>
    <w:rsid w:val="004A33EE"/>
    <w:rsid w:val="004A3AA8"/>
    <w:rsid w:val="004B13C7"/>
    <w:rsid w:val="004B778F"/>
    <w:rsid w:val="004C5DD4"/>
    <w:rsid w:val="004C6C7F"/>
    <w:rsid w:val="004D141F"/>
    <w:rsid w:val="004D6310"/>
    <w:rsid w:val="004E0062"/>
    <w:rsid w:val="004E0251"/>
    <w:rsid w:val="004E05A1"/>
    <w:rsid w:val="004E6539"/>
    <w:rsid w:val="004F5E57"/>
    <w:rsid w:val="004F6710"/>
    <w:rsid w:val="00502849"/>
    <w:rsid w:val="00504334"/>
    <w:rsid w:val="005104D7"/>
    <w:rsid w:val="00510B9E"/>
    <w:rsid w:val="005257F0"/>
    <w:rsid w:val="00526873"/>
    <w:rsid w:val="00531D2C"/>
    <w:rsid w:val="00536BC2"/>
    <w:rsid w:val="005425E1"/>
    <w:rsid w:val="005427C5"/>
    <w:rsid w:val="00542CF6"/>
    <w:rsid w:val="00545048"/>
    <w:rsid w:val="0054730E"/>
    <w:rsid w:val="00551C35"/>
    <w:rsid w:val="00553C03"/>
    <w:rsid w:val="00563692"/>
    <w:rsid w:val="00571349"/>
    <w:rsid w:val="00572EF3"/>
    <w:rsid w:val="005908B8"/>
    <w:rsid w:val="0059512E"/>
    <w:rsid w:val="005A6DD2"/>
    <w:rsid w:val="005B7F1E"/>
    <w:rsid w:val="005C385D"/>
    <w:rsid w:val="005D18A9"/>
    <w:rsid w:val="005D3B20"/>
    <w:rsid w:val="005E5C68"/>
    <w:rsid w:val="005E65C0"/>
    <w:rsid w:val="005F0390"/>
    <w:rsid w:val="00604804"/>
    <w:rsid w:val="006053E5"/>
    <w:rsid w:val="00612023"/>
    <w:rsid w:val="00614190"/>
    <w:rsid w:val="00622A99"/>
    <w:rsid w:val="00622E67"/>
    <w:rsid w:val="00626EDC"/>
    <w:rsid w:val="00631EF1"/>
    <w:rsid w:val="006470EC"/>
    <w:rsid w:val="0065308F"/>
    <w:rsid w:val="0065598E"/>
    <w:rsid w:val="00655AF2"/>
    <w:rsid w:val="006568BE"/>
    <w:rsid w:val="0066025D"/>
    <w:rsid w:val="006773EC"/>
    <w:rsid w:val="00680504"/>
    <w:rsid w:val="00681CD9"/>
    <w:rsid w:val="00683E30"/>
    <w:rsid w:val="00687024"/>
    <w:rsid w:val="00696415"/>
    <w:rsid w:val="006D3691"/>
    <w:rsid w:val="006D635E"/>
    <w:rsid w:val="006E1385"/>
    <w:rsid w:val="006E2DCE"/>
    <w:rsid w:val="006E6A40"/>
    <w:rsid w:val="006E7879"/>
    <w:rsid w:val="006F3563"/>
    <w:rsid w:val="006F42B9"/>
    <w:rsid w:val="006F6103"/>
    <w:rsid w:val="007010A0"/>
    <w:rsid w:val="00704E00"/>
    <w:rsid w:val="007209E7"/>
    <w:rsid w:val="00726182"/>
    <w:rsid w:val="00732329"/>
    <w:rsid w:val="007337CA"/>
    <w:rsid w:val="00734CE4"/>
    <w:rsid w:val="00735123"/>
    <w:rsid w:val="00741837"/>
    <w:rsid w:val="007453E6"/>
    <w:rsid w:val="0075243E"/>
    <w:rsid w:val="00762524"/>
    <w:rsid w:val="007666F5"/>
    <w:rsid w:val="0077309D"/>
    <w:rsid w:val="007774EE"/>
    <w:rsid w:val="00781822"/>
    <w:rsid w:val="00783F21"/>
    <w:rsid w:val="00787159"/>
    <w:rsid w:val="00791668"/>
    <w:rsid w:val="00791AA1"/>
    <w:rsid w:val="0079727A"/>
    <w:rsid w:val="007A2DAD"/>
    <w:rsid w:val="007A3793"/>
    <w:rsid w:val="007B1D4D"/>
    <w:rsid w:val="007C1BA2"/>
    <w:rsid w:val="007D20E9"/>
    <w:rsid w:val="007D7881"/>
    <w:rsid w:val="007D7BB0"/>
    <w:rsid w:val="007D7E3A"/>
    <w:rsid w:val="007E0E10"/>
    <w:rsid w:val="007E178B"/>
    <w:rsid w:val="007E4768"/>
    <w:rsid w:val="007E5BDD"/>
    <w:rsid w:val="007E777B"/>
    <w:rsid w:val="007F2070"/>
    <w:rsid w:val="008053F5"/>
    <w:rsid w:val="00810198"/>
    <w:rsid w:val="00815DA8"/>
    <w:rsid w:val="00816CA9"/>
    <w:rsid w:val="0082194D"/>
    <w:rsid w:val="00826EF5"/>
    <w:rsid w:val="00831693"/>
    <w:rsid w:val="00840104"/>
    <w:rsid w:val="00841FC5"/>
    <w:rsid w:val="00845709"/>
    <w:rsid w:val="0085375F"/>
    <w:rsid w:val="008576BD"/>
    <w:rsid w:val="00860463"/>
    <w:rsid w:val="008733DA"/>
    <w:rsid w:val="008850E4"/>
    <w:rsid w:val="00890820"/>
    <w:rsid w:val="00897874"/>
    <w:rsid w:val="008A12F5"/>
    <w:rsid w:val="008A288A"/>
    <w:rsid w:val="008A6771"/>
    <w:rsid w:val="008B1587"/>
    <w:rsid w:val="008B1B01"/>
    <w:rsid w:val="008B3BCD"/>
    <w:rsid w:val="008B4841"/>
    <w:rsid w:val="008B6DF8"/>
    <w:rsid w:val="008C106C"/>
    <w:rsid w:val="008C10F1"/>
    <w:rsid w:val="008C1E99"/>
    <w:rsid w:val="008D0B2F"/>
    <w:rsid w:val="008E0085"/>
    <w:rsid w:val="008E2AA6"/>
    <w:rsid w:val="008E311B"/>
    <w:rsid w:val="008F46E7"/>
    <w:rsid w:val="008F6F0B"/>
    <w:rsid w:val="0090210B"/>
    <w:rsid w:val="00907BA7"/>
    <w:rsid w:val="0091064E"/>
    <w:rsid w:val="00911FC5"/>
    <w:rsid w:val="00931A10"/>
    <w:rsid w:val="00934E62"/>
    <w:rsid w:val="00944261"/>
    <w:rsid w:val="0094559C"/>
    <w:rsid w:val="00947967"/>
    <w:rsid w:val="00951684"/>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271BB"/>
    <w:rsid w:val="00A301BF"/>
    <w:rsid w:val="00A302B2"/>
    <w:rsid w:val="00A331B4"/>
    <w:rsid w:val="00A3484E"/>
    <w:rsid w:val="00A36ADA"/>
    <w:rsid w:val="00A40E71"/>
    <w:rsid w:val="00A438D8"/>
    <w:rsid w:val="00A473F5"/>
    <w:rsid w:val="00A51F9D"/>
    <w:rsid w:val="00A5416A"/>
    <w:rsid w:val="00A639F4"/>
    <w:rsid w:val="00A679AA"/>
    <w:rsid w:val="00A81A32"/>
    <w:rsid w:val="00A835BD"/>
    <w:rsid w:val="00A93AB5"/>
    <w:rsid w:val="00A97B15"/>
    <w:rsid w:val="00AA2F91"/>
    <w:rsid w:val="00AA42D5"/>
    <w:rsid w:val="00AB2FAB"/>
    <w:rsid w:val="00AB5C14"/>
    <w:rsid w:val="00AC17A6"/>
    <w:rsid w:val="00AC1EE7"/>
    <w:rsid w:val="00AC333F"/>
    <w:rsid w:val="00AC41B9"/>
    <w:rsid w:val="00AC585C"/>
    <w:rsid w:val="00AD1925"/>
    <w:rsid w:val="00AE067D"/>
    <w:rsid w:val="00AE1257"/>
    <w:rsid w:val="00AF1181"/>
    <w:rsid w:val="00AF2F79"/>
    <w:rsid w:val="00AF3B9D"/>
    <w:rsid w:val="00AF4653"/>
    <w:rsid w:val="00AF7DB7"/>
    <w:rsid w:val="00B1028A"/>
    <w:rsid w:val="00B34904"/>
    <w:rsid w:val="00B443E4"/>
    <w:rsid w:val="00B563EA"/>
    <w:rsid w:val="00B60E51"/>
    <w:rsid w:val="00B63A54"/>
    <w:rsid w:val="00B77D18"/>
    <w:rsid w:val="00B827CC"/>
    <w:rsid w:val="00B8313A"/>
    <w:rsid w:val="00B83C6B"/>
    <w:rsid w:val="00B93503"/>
    <w:rsid w:val="00B93B9D"/>
    <w:rsid w:val="00BA31E8"/>
    <w:rsid w:val="00BA35CA"/>
    <w:rsid w:val="00BA55E0"/>
    <w:rsid w:val="00BA6BD4"/>
    <w:rsid w:val="00BB15D0"/>
    <w:rsid w:val="00BB2655"/>
    <w:rsid w:val="00BB3752"/>
    <w:rsid w:val="00BB6688"/>
    <w:rsid w:val="00BC26D4"/>
    <w:rsid w:val="00BC64F2"/>
    <w:rsid w:val="00BD4303"/>
    <w:rsid w:val="00BD7D5D"/>
    <w:rsid w:val="00BF2A42"/>
    <w:rsid w:val="00C01841"/>
    <w:rsid w:val="00C03D8C"/>
    <w:rsid w:val="00C055EC"/>
    <w:rsid w:val="00C05859"/>
    <w:rsid w:val="00C10DC9"/>
    <w:rsid w:val="00C12FB3"/>
    <w:rsid w:val="00C17341"/>
    <w:rsid w:val="00C24EEF"/>
    <w:rsid w:val="00C25CF6"/>
    <w:rsid w:val="00C26C36"/>
    <w:rsid w:val="00C32768"/>
    <w:rsid w:val="00C35DC1"/>
    <w:rsid w:val="00C431DF"/>
    <w:rsid w:val="00C456BD"/>
    <w:rsid w:val="00C45C78"/>
    <w:rsid w:val="00C50C28"/>
    <w:rsid w:val="00C530DC"/>
    <w:rsid w:val="00C5350D"/>
    <w:rsid w:val="00C552E4"/>
    <w:rsid w:val="00C6123C"/>
    <w:rsid w:val="00C7084D"/>
    <w:rsid w:val="00C716A5"/>
    <w:rsid w:val="00C7315E"/>
    <w:rsid w:val="00C75895"/>
    <w:rsid w:val="00C83C9F"/>
    <w:rsid w:val="00C86866"/>
    <w:rsid w:val="00C94840"/>
    <w:rsid w:val="00CA6AC8"/>
    <w:rsid w:val="00CB027F"/>
    <w:rsid w:val="00CC34FD"/>
    <w:rsid w:val="00CC389E"/>
    <w:rsid w:val="00CC6297"/>
    <w:rsid w:val="00CC7690"/>
    <w:rsid w:val="00CD1986"/>
    <w:rsid w:val="00CE4D5C"/>
    <w:rsid w:val="00CE557A"/>
    <w:rsid w:val="00CF05DA"/>
    <w:rsid w:val="00CF4CA7"/>
    <w:rsid w:val="00CF58EB"/>
    <w:rsid w:val="00D0106E"/>
    <w:rsid w:val="00D06383"/>
    <w:rsid w:val="00D20E85"/>
    <w:rsid w:val="00D20FC8"/>
    <w:rsid w:val="00D2390B"/>
    <w:rsid w:val="00D24615"/>
    <w:rsid w:val="00D27557"/>
    <w:rsid w:val="00D27EA1"/>
    <w:rsid w:val="00D37842"/>
    <w:rsid w:val="00D42381"/>
    <w:rsid w:val="00D42DC2"/>
    <w:rsid w:val="00D537E1"/>
    <w:rsid w:val="00D55BB2"/>
    <w:rsid w:val="00D6091A"/>
    <w:rsid w:val="00D65623"/>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03D9"/>
    <w:rsid w:val="00DD30E9"/>
    <w:rsid w:val="00DD4F47"/>
    <w:rsid w:val="00DD6D8C"/>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26DB4"/>
    <w:rsid w:val="00E30BEA"/>
    <w:rsid w:val="00E3197E"/>
    <w:rsid w:val="00E33F90"/>
    <w:rsid w:val="00E342F8"/>
    <w:rsid w:val="00E351ED"/>
    <w:rsid w:val="00E6034B"/>
    <w:rsid w:val="00E6549E"/>
    <w:rsid w:val="00E65EDE"/>
    <w:rsid w:val="00E70F81"/>
    <w:rsid w:val="00E77055"/>
    <w:rsid w:val="00E77460"/>
    <w:rsid w:val="00E83ABC"/>
    <w:rsid w:val="00E844F2"/>
    <w:rsid w:val="00E92FCB"/>
    <w:rsid w:val="00EA147F"/>
    <w:rsid w:val="00EB0B2E"/>
    <w:rsid w:val="00EB4389"/>
    <w:rsid w:val="00ED03AB"/>
    <w:rsid w:val="00ED0CAC"/>
    <w:rsid w:val="00ED1CD4"/>
    <w:rsid w:val="00ED1D2B"/>
    <w:rsid w:val="00ED5A8D"/>
    <w:rsid w:val="00ED64B5"/>
    <w:rsid w:val="00EE0CAD"/>
    <w:rsid w:val="00EE7CCA"/>
    <w:rsid w:val="00F16A14"/>
    <w:rsid w:val="00F231DC"/>
    <w:rsid w:val="00F362D7"/>
    <w:rsid w:val="00F37D7B"/>
    <w:rsid w:val="00F5314C"/>
    <w:rsid w:val="00F635DD"/>
    <w:rsid w:val="00F6627B"/>
    <w:rsid w:val="00F734F2"/>
    <w:rsid w:val="00F75052"/>
    <w:rsid w:val="00F778B4"/>
    <w:rsid w:val="00F804D3"/>
    <w:rsid w:val="00F81CD2"/>
    <w:rsid w:val="00F82641"/>
    <w:rsid w:val="00F83621"/>
    <w:rsid w:val="00F907FA"/>
    <w:rsid w:val="00F90F18"/>
    <w:rsid w:val="00F937E4"/>
    <w:rsid w:val="00F95EE7"/>
    <w:rsid w:val="00FA39E6"/>
    <w:rsid w:val="00FA7BC9"/>
    <w:rsid w:val="00FB17FA"/>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B2605A6-5FD5-4BE2-A81F-73AD5A474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標題110/111 字元,節,節1"/>
    <w:basedOn w:val="a6"/>
    <w:link w:val="20"/>
    <w:qFormat/>
    <w:rsid w:val="00ED0CAC"/>
    <w:pPr>
      <w:numPr>
        <w:ilvl w:val="1"/>
        <w:numId w:val="7"/>
      </w:numPr>
      <w:outlineLvl w:val="1"/>
    </w:pPr>
    <w:rPr>
      <w:rFonts w:hAnsi="Arial"/>
      <w:b/>
      <w:bCs/>
      <w:kern w:val="32"/>
      <w:szCs w:val="48"/>
    </w:rPr>
  </w:style>
  <w:style w:type="paragraph" w:styleId="3">
    <w:name w:val="heading 3"/>
    <w:aliases w:val="(一)"/>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aliases w:val="壹 字元"/>
    <w:basedOn w:val="a7"/>
    <w:link w:val="1"/>
    <w:rsid w:val="00D27EA1"/>
    <w:rPr>
      <w:rFonts w:ascii="標楷體" w:eastAsia="標楷體" w:hAnsi="Arial"/>
      <w:bCs/>
      <w:kern w:val="32"/>
      <w:sz w:val="32"/>
      <w:szCs w:val="52"/>
    </w:rPr>
  </w:style>
  <w:style w:type="character" w:customStyle="1" w:styleId="20">
    <w:name w:val="標題 2 字元"/>
    <w:aliases w:val="標題110/111 字元1,標題110/111 字元 字元,節 字元,節1 字元"/>
    <w:basedOn w:val="a7"/>
    <w:link w:val="2"/>
    <w:rsid w:val="00D27EA1"/>
    <w:rPr>
      <w:rFonts w:ascii="標楷體" w:eastAsia="標楷體" w:hAnsi="Arial"/>
      <w:b/>
      <w:bCs/>
      <w:kern w:val="32"/>
      <w:sz w:val="32"/>
      <w:szCs w:val="48"/>
    </w:rPr>
  </w:style>
  <w:style w:type="character" w:customStyle="1" w:styleId="30">
    <w:name w:val="標題 3 字元"/>
    <w:aliases w:val="(一) 字元"/>
    <w:basedOn w:val="a7"/>
    <w:link w:val="3"/>
    <w:rsid w:val="00572EF3"/>
    <w:rPr>
      <w:rFonts w:ascii="標楷體" w:eastAsia="標楷體" w:hAnsi="Arial"/>
      <w:bCs/>
      <w:kern w:val="32"/>
      <w:sz w:val="32"/>
      <w:szCs w:val="36"/>
    </w:rPr>
  </w:style>
  <w:style w:type="character" w:customStyle="1" w:styleId="40">
    <w:name w:val="標題 4 字元"/>
    <w:aliases w:val="表格 字元"/>
    <w:basedOn w:val="a7"/>
    <w:link w:val="4"/>
    <w:rsid w:val="00572EF3"/>
    <w:rPr>
      <w:rFonts w:ascii="標楷體" w:eastAsia="標楷體" w:hAnsi="Arial"/>
      <w:kern w:val="32"/>
      <w:sz w:val="32"/>
      <w:szCs w:val="36"/>
    </w:rPr>
  </w:style>
  <w:style w:type="character" w:customStyle="1" w:styleId="50">
    <w:name w:val="標題 5 字元"/>
    <w:basedOn w:val="a7"/>
    <w:link w:val="5"/>
    <w:rsid w:val="00023179"/>
    <w:rPr>
      <w:rFonts w:ascii="標楷體" w:eastAsia="標楷體" w:hAnsi="Arial"/>
      <w:bCs/>
      <w:kern w:val="32"/>
      <w:sz w:val="32"/>
      <w:szCs w:val="36"/>
    </w:rPr>
  </w:style>
  <w:style w:type="character" w:customStyle="1" w:styleId="60">
    <w:name w:val="標題 6 字元"/>
    <w:basedOn w:val="a7"/>
    <w:link w:val="6"/>
    <w:rsid w:val="00572EF3"/>
    <w:rPr>
      <w:rFonts w:ascii="標楷體" w:eastAsia="標楷體" w:hAnsi="Arial"/>
      <w:kern w:val="32"/>
      <w:sz w:val="32"/>
      <w:szCs w:val="36"/>
    </w:rPr>
  </w:style>
  <w:style w:type="character" w:customStyle="1" w:styleId="70">
    <w:name w:val="標題 7 字元"/>
    <w:basedOn w:val="a7"/>
    <w:link w:val="7"/>
    <w:rsid w:val="00D27EA1"/>
    <w:rPr>
      <w:rFonts w:ascii="標楷體" w:eastAsia="標楷體" w:hAnsi="Arial"/>
      <w:bCs/>
      <w:kern w:val="32"/>
      <w:sz w:val="32"/>
      <w:szCs w:val="36"/>
    </w:rPr>
  </w:style>
  <w:style w:type="character" w:customStyle="1" w:styleId="80">
    <w:name w:val="標題 8 字元"/>
    <w:basedOn w:val="a7"/>
    <w:link w:val="8"/>
    <w:rsid w:val="00D27EA1"/>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link w:val="ab"/>
    <w:semiHidden/>
    <w:rsid w:val="004E0062"/>
    <w:pPr>
      <w:spacing w:before="720" w:after="720"/>
      <w:ind w:left="7371"/>
    </w:pPr>
    <w:rPr>
      <w:b/>
      <w:snapToGrid w:val="0"/>
      <w:spacing w:val="10"/>
      <w:sz w:val="36"/>
    </w:rPr>
  </w:style>
  <w:style w:type="character" w:customStyle="1" w:styleId="ab">
    <w:name w:val="簽名 字元"/>
    <w:basedOn w:val="a7"/>
    <w:link w:val="aa"/>
    <w:semiHidden/>
    <w:rsid w:val="00D27EA1"/>
    <w:rPr>
      <w:rFonts w:ascii="標楷體" w:eastAsia="標楷體"/>
      <w:b/>
      <w:snapToGrid w:val="0"/>
      <w:spacing w:val="10"/>
      <w:kern w:val="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character" w:customStyle="1" w:styleId="ad">
    <w:name w:val="章節附註文字 字元"/>
    <w:basedOn w:val="a7"/>
    <w:link w:val="ac"/>
    <w:semiHidden/>
    <w:rsid w:val="00D27EA1"/>
    <w:rPr>
      <w:rFonts w:ascii="標楷體" w:eastAsia="標楷體"/>
      <w:snapToGrid w:val="0"/>
      <w:spacing w:val="10"/>
      <w:kern w:val="2"/>
      <w:sz w:val="32"/>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character" w:customStyle="1" w:styleId="af0">
    <w:name w:val="頁首 字元"/>
    <w:basedOn w:val="a7"/>
    <w:link w:val="af"/>
    <w:semiHidden/>
    <w:rsid w:val="00D27EA1"/>
    <w:rPr>
      <w:rFonts w:ascii="標楷體" w:eastAsia="標楷體"/>
      <w:kern w:val="2"/>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13"/>
    <w:semiHidden/>
    <w:rsid w:val="004E0062"/>
    <w:pPr>
      <w:ind w:left="698" w:hangingChars="200" w:hanging="698"/>
    </w:pPr>
  </w:style>
  <w:style w:type="character" w:customStyle="1" w:styleId="13">
    <w:name w:val="本文縮排 字元1"/>
    <w:basedOn w:val="a7"/>
    <w:link w:val="af4"/>
    <w:semiHidden/>
    <w:rsid w:val="00D27EA1"/>
    <w:rPr>
      <w:rFonts w:ascii="標楷體" w:eastAsia="標楷體"/>
      <w:kern w:val="2"/>
      <w:sz w:val="32"/>
    </w:r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character" w:customStyle="1" w:styleId="af7">
    <w:name w:val="頁尾 字元"/>
    <w:basedOn w:val="a7"/>
    <w:link w:val="af6"/>
    <w:uiPriority w:val="99"/>
    <w:rsid w:val="00D27EA1"/>
    <w:rPr>
      <w:rFonts w:ascii="標楷體" w:eastAsia="標楷體"/>
      <w:kern w:val="2"/>
    </w:rPr>
  </w:style>
  <w:style w:type="paragraph" w:styleId="af8">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b">
    <w:name w:val="List Paragraph"/>
    <w:basedOn w:val="a6"/>
    <w:uiPriority w:val="34"/>
    <w:qFormat/>
    <w:rsid w:val="00687024"/>
    <w:pPr>
      <w:ind w:leftChars="200" w:left="480"/>
    </w:pPr>
  </w:style>
  <w:style w:type="paragraph" w:styleId="afc">
    <w:name w:val="Balloon Text"/>
    <w:basedOn w:val="a6"/>
    <w:link w:val="afd"/>
    <w:uiPriority w:val="99"/>
    <w:semiHidden/>
    <w:unhideWhenUsed/>
    <w:rsid w:val="00C530DC"/>
    <w:rPr>
      <w:rFonts w:asciiTheme="majorHAnsi" w:eastAsiaTheme="majorEastAsia" w:hAnsiTheme="majorHAnsi" w:cstheme="majorBidi"/>
      <w:sz w:val="18"/>
      <w:szCs w:val="18"/>
    </w:rPr>
  </w:style>
  <w:style w:type="character" w:customStyle="1" w:styleId="afd">
    <w:name w:val="註解方塊文字 字元"/>
    <w:basedOn w:val="a7"/>
    <w:link w:val="afc"/>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e">
    <w:name w:val="footnote text"/>
    <w:aliases w:val="字元"/>
    <w:basedOn w:val="a6"/>
    <w:link w:val="aff"/>
    <w:uiPriority w:val="99"/>
    <w:unhideWhenUsed/>
    <w:rsid w:val="00526873"/>
    <w:pPr>
      <w:snapToGrid w:val="0"/>
      <w:jc w:val="left"/>
    </w:pPr>
    <w:rPr>
      <w:sz w:val="20"/>
    </w:rPr>
  </w:style>
  <w:style w:type="character" w:customStyle="1" w:styleId="aff">
    <w:name w:val="註腳文字 字元"/>
    <w:aliases w:val="字元 字元"/>
    <w:basedOn w:val="a7"/>
    <w:link w:val="afe"/>
    <w:uiPriority w:val="99"/>
    <w:rsid w:val="00526873"/>
    <w:rPr>
      <w:rFonts w:ascii="標楷體" w:eastAsia="標楷體"/>
      <w:kern w:val="2"/>
    </w:rPr>
  </w:style>
  <w:style w:type="character" w:styleId="aff0">
    <w:name w:val="footnote reference"/>
    <w:aliases w:val="FR,Ref,de nota al pie,註腳內容,Error-Fußnotenzeichen5,Error-Fußnotenzeichen6,Error-Fußnotenzeichen3"/>
    <w:basedOn w:val="a7"/>
    <w:uiPriority w:val="99"/>
    <w:unhideWhenUsed/>
    <w:rsid w:val="00526873"/>
    <w:rPr>
      <w:vertAlign w:val="superscript"/>
    </w:rPr>
  </w:style>
  <w:style w:type="paragraph" w:styleId="aff1">
    <w:name w:val="Plain Text"/>
    <w:basedOn w:val="a6"/>
    <w:link w:val="aff2"/>
    <w:uiPriority w:val="99"/>
    <w:semiHidden/>
    <w:unhideWhenUsed/>
    <w:rsid w:val="00D27EA1"/>
    <w:pPr>
      <w:overflowPunct/>
      <w:autoSpaceDE/>
      <w:autoSpaceDN/>
      <w:jc w:val="left"/>
    </w:pPr>
    <w:rPr>
      <w:rFonts w:ascii="Calibri" w:hAnsi="Courier New" w:cs="Courier New"/>
      <w:color w:val="244061" w:themeColor="accent1" w:themeShade="80"/>
      <w:kern w:val="0"/>
      <w:sz w:val="28"/>
      <w:szCs w:val="24"/>
    </w:rPr>
  </w:style>
  <w:style w:type="character" w:customStyle="1" w:styleId="aff2">
    <w:name w:val="純文字 字元"/>
    <w:basedOn w:val="a7"/>
    <w:link w:val="aff1"/>
    <w:uiPriority w:val="99"/>
    <w:semiHidden/>
    <w:rsid w:val="00D27EA1"/>
    <w:rPr>
      <w:rFonts w:ascii="Calibri" w:eastAsia="標楷體" w:hAnsi="Courier New" w:cs="Courier New"/>
      <w:color w:val="244061" w:themeColor="accent1" w:themeShade="80"/>
      <w:sz w:val="28"/>
      <w:szCs w:val="24"/>
    </w:rPr>
  </w:style>
  <w:style w:type="paragraph" w:customStyle="1" w:styleId="Default">
    <w:name w:val="Default"/>
    <w:rsid w:val="00D27EA1"/>
    <w:pPr>
      <w:widowControl w:val="0"/>
      <w:autoSpaceDE w:val="0"/>
      <w:autoSpaceDN w:val="0"/>
      <w:adjustRightInd w:val="0"/>
    </w:pPr>
    <w:rPr>
      <w:rFonts w:ascii="標楷體" w:eastAsia="標楷體" w:cs="標楷體"/>
      <w:color w:val="000000"/>
      <w:sz w:val="24"/>
      <w:szCs w:val="24"/>
    </w:rPr>
  </w:style>
  <w:style w:type="paragraph" w:customStyle="1" w:styleId="aff3">
    <w:name w:val="分項段落"/>
    <w:basedOn w:val="a6"/>
    <w:rsid w:val="00D27EA1"/>
    <w:pPr>
      <w:overflowPunct/>
      <w:autoSpaceDE/>
      <w:autoSpaceDN/>
      <w:jc w:val="left"/>
    </w:pPr>
    <w:rPr>
      <w:rFonts w:ascii="Times New Roman" w:eastAsia="新細明體"/>
      <w:sz w:val="24"/>
    </w:rPr>
  </w:style>
  <w:style w:type="character" w:styleId="aff4">
    <w:name w:val="Emphasis"/>
    <w:uiPriority w:val="20"/>
    <w:qFormat/>
    <w:rsid w:val="00D27EA1"/>
    <w:rPr>
      <w:b w:val="0"/>
      <w:bCs w:val="0"/>
      <w:i w:val="0"/>
      <w:iCs w:val="0"/>
      <w:color w:val="DD4B39"/>
    </w:rPr>
  </w:style>
  <w:style w:type="character" w:customStyle="1" w:styleId="st1">
    <w:name w:val="st1"/>
    <w:basedOn w:val="a7"/>
    <w:rsid w:val="00D27EA1"/>
  </w:style>
  <w:style w:type="character" w:customStyle="1" w:styleId="y2iqfc">
    <w:name w:val="y2iqfc"/>
    <w:basedOn w:val="a7"/>
    <w:rsid w:val="00D27EA1"/>
  </w:style>
  <w:style w:type="character" w:customStyle="1" w:styleId="aff5">
    <w:name w:val="註解文字 字元"/>
    <w:basedOn w:val="a7"/>
    <w:link w:val="aff6"/>
    <w:uiPriority w:val="99"/>
    <w:semiHidden/>
    <w:rsid w:val="00D27EA1"/>
    <w:rPr>
      <w:rFonts w:ascii="標楷體" w:eastAsia="標楷體"/>
      <w:kern w:val="2"/>
      <w:sz w:val="32"/>
    </w:rPr>
  </w:style>
  <w:style w:type="paragraph" w:styleId="aff6">
    <w:name w:val="annotation text"/>
    <w:basedOn w:val="a6"/>
    <w:link w:val="aff5"/>
    <w:uiPriority w:val="99"/>
    <w:semiHidden/>
    <w:unhideWhenUsed/>
    <w:rsid w:val="00D27EA1"/>
    <w:pPr>
      <w:jc w:val="left"/>
    </w:pPr>
  </w:style>
  <w:style w:type="character" w:customStyle="1" w:styleId="aff7">
    <w:name w:val="註解主旨 字元"/>
    <w:basedOn w:val="aff5"/>
    <w:link w:val="aff8"/>
    <w:uiPriority w:val="99"/>
    <w:semiHidden/>
    <w:rsid w:val="00D27EA1"/>
    <w:rPr>
      <w:rFonts w:ascii="標楷體" w:eastAsia="標楷體"/>
      <w:b/>
      <w:bCs/>
      <w:kern w:val="2"/>
      <w:sz w:val="32"/>
    </w:rPr>
  </w:style>
  <w:style w:type="paragraph" w:styleId="aff8">
    <w:name w:val="annotation subject"/>
    <w:basedOn w:val="aff6"/>
    <w:next w:val="aff6"/>
    <w:link w:val="aff7"/>
    <w:uiPriority w:val="99"/>
    <w:semiHidden/>
    <w:unhideWhenUsed/>
    <w:rsid w:val="00D27EA1"/>
    <w:rPr>
      <w:b/>
      <w:bCs/>
    </w:rPr>
  </w:style>
  <w:style w:type="paragraph" w:styleId="23">
    <w:name w:val="List 2"/>
    <w:basedOn w:val="a6"/>
    <w:uiPriority w:val="99"/>
    <w:unhideWhenUsed/>
    <w:rsid w:val="00D27EA1"/>
    <w:pPr>
      <w:ind w:leftChars="400" w:left="100" w:hangingChars="200" w:hanging="200"/>
      <w:contextualSpacing/>
    </w:pPr>
  </w:style>
  <w:style w:type="paragraph" w:styleId="43">
    <w:name w:val="List 4"/>
    <w:basedOn w:val="a6"/>
    <w:uiPriority w:val="99"/>
    <w:unhideWhenUsed/>
    <w:rsid w:val="00D27EA1"/>
    <w:pPr>
      <w:ind w:leftChars="800" w:left="100" w:hangingChars="200" w:hanging="200"/>
      <w:contextualSpacing/>
    </w:pPr>
  </w:style>
  <w:style w:type="paragraph" w:styleId="24">
    <w:name w:val="Body Text First Indent 2"/>
    <w:basedOn w:val="af4"/>
    <w:link w:val="25"/>
    <w:uiPriority w:val="99"/>
    <w:unhideWhenUsed/>
    <w:rsid w:val="00D27EA1"/>
    <w:pPr>
      <w:spacing w:after="120"/>
      <w:ind w:leftChars="200" w:left="480" w:firstLineChars="100" w:firstLine="210"/>
    </w:pPr>
  </w:style>
  <w:style w:type="character" w:customStyle="1" w:styleId="25">
    <w:name w:val="本文第一層縮排 2 字元"/>
    <w:basedOn w:val="13"/>
    <w:link w:val="24"/>
    <w:uiPriority w:val="99"/>
    <w:rsid w:val="00D27EA1"/>
    <w:rPr>
      <w:rFonts w:ascii="標楷體" w:eastAsia="標楷體"/>
      <w:kern w:val="2"/>
      <w:sz w:val="32"/>
    </w:rPr>
  </w:style>
  <w:style w:type="paragraph" w:styleId="aff9">
    <w:name w:val="Salutation"/>
    <w:basedOn w:val="a6"/>
    <w:next w:val="a6"/>
    <w:link w:val="affa"/>
    <w:uiPriority w:val="99"/>
    <w:unhideWhenUsed/>
    <w:rsid w:val="00D27EA1"/>
    <w:rPr>
      <w:rFonts w:hAnsi="標楷體" w:cs="新細明體"/>
      <w:color w:val="000000"/>
      <w:kern w:val="0"/>
      <w:sz w:val="28"/>
      <w:szCs w:val="28"/>
    </w:rPr>
  </w:style>
  <w:style w:type="character" w:customStyle="1" w:styleId="affa">
    <w:name w:val="問候 字元"/>
    <w:basedOn w:val="a7"/>
    <w:link w:val="aff9"/>
    <w:uiPriority w:val="99"/>
    <w:rsid w:val="00D27EA1"/>
    <w:rPr>
      <w:rFonts w:ascii="標楷體" w:eastAsia="標楷體" w:hAnsi="標楷體" w:cs="新細明體"/>
      <w:color w:val="000000"/>
      <w:sz w:val="28"/>
      <w:szCs w:val="28"/>
    </w:rPr>
  </w:style>
  <w:style w:type="paragraph" w:styleId="affb">
    <w:name w:val="Closing"/>
    <w:basedOn w:val="a6"/>
    <w:link w:val="affc"/>
    <w:uiPriority w:val="99"/>
    <w:unhideWhenUsed/>
    <w:rsid w:val="00D27EA1"/>
    <w:pPr>
      <w:ind w:leftChars="1800" w:left="100"/>
    </w:pPr>
    <w:rPr>
      <w:rFonts w:hAnsi="標楷體" w:cs="新細明體"/>
      <w:color w:val="000000"/>
      <w:kern w:val="0"/>
      <w:sz w:val="28"/>
      <w:szCs w:val="28"/>
    </w:rPr>
  </w:style>
  <w:style w:type="character" w:customStyle="1" w:styleId="affc">
    <w:name w:val="結語 字元"/>
    <w:basedOn w:val="a7"/>
    <w:link w:val="affb"/>
    <w:uiPriority w:val="99"/>
    <w:rsid w:val="00D27EA1"/>
    <w:rPr>
      <w:rFonts w:ascii="標楷體" w:eastAsia="標楷體" w:hAnsi="標楷體" w:cs="新細明體"/>
      <w:color w:val="000000"/>
      <w:sz w:val="28"/>
      <w:szCs w:val="28"/>
    </w:rPr>
  </w:style>
  <w:style w:type="paragraph" w:customStyle="1" w:styleId="TableContents">
    <w:name w:val="Table Contents"/>
    <w:basedOn w:val="a6"/>
    <w:rsid w:val="00D27EA1"/>
    <w:pPr>
      <w:suppressLineNumbers/>
      <w:suppressAutoHyphens/>
      <w:wordWrap w:val="0"/>
      <w:textAlignment w:val="baseline"/>
    </w:pPr>
    <w:rPr>
      <w:rFonts w:ascii="Times New Roman" w:cs="Mangal"/>
      <w:kern w:val="3"/>
      <w:sz w:val="28"/>
      <w:szCs w:val="24"/>
    </w:rPr>
  </w:style>
  <w:style w:type="character" w:customStyle="1" w:styleId="affd">
    <w:name w:val="本文縮排 字元"/>
    <w:basedOn w:val="a7"/>
    <w:semiHidden/>
    <w:rsid w:val="00085452"/>
    <w:rPr>
      <w:rFonts w:ascii="標楷體" w:eastAsia="標楷體"/>
      <w:kern w:val="2"/>
      <w:sz w:val="32"/>
    </w:rPr>
  </w:style>
  <w:style w:type="character" w:styleId="affe">
    <w:name w:val="annotation reference"/>
    <w:uiPriority w:val="99"/>
    <w:semiHidden/>
    <w:unhideWhenUsed/>
    <w:rsid w:val="00085452"/>
    <w:rPr>
      <w:sz w:val="18"/>
      <w:szCs w:val="18"/>
    </w:rPr>
  </w:style>
  <w:style w:type="character" w:styleId="afff">
    <w:name w:val="endnote reference"/>
    <w:uiPriority w:val="99"/>
    <w:semiHidden/>
    <w:unhideWhenUsed/>
    <w:rsid w:val="00085452"/>
    <w:rPr>
      <w:vertAlign w:val="superscript"/>
    </w:rPr>
  </w:style>
  <w:style w:type="paragraph" w:styleId="afff0">
    <w:name w:val="Revision"/>
    <w:hidden/>
    <w:uiPriority w:val="99"/>
    <w:semiHidden/>
    <w:rsid w:val="00085452"/>
    <w:rPr>
      <w:rFonts w:ascii="標楷體" w:eastAsia="標楷體"/>
      <w:kern w:val="2"/>
      <w:sz w:val="32"/>
    </w:rPr>
  </w:style>
  <w:style w:type="character" w:customStyle="1" w:styleId="15">
    <w:name w:val="未解析的提及項目1"/>
    <w:basedOn w:val="a7"/>
    <w:uiPriority w:val="99"/>
    <w:semiHidden/>
    <w:unhideWhenUsed/>
    <w:rsid w:val="00085452"/>
    <w:rPr>
      <w:color w:val="605E5C"/>
      <w:shd w:val="clear" w:color="auto" w:fill="E1DFDD"/>
    </w:rPr>
  </w:style>
  <w:style w:type="character" w:styleId="afff1">
    <w:name w:val="FollowedHyperlink"/>
    <w:basedOn w:val="a7"/>
    <w:uiPriority w:val="99"/>
    <w:semiHidden/>
    <w:unhideWhenUsed/>
    <w:rsid w:val="00085452"/>
    <w:rPr>
      <w:color w:val="800080" w:themeColor="followedHyperlink"/>
      <w:u w:val="single"/>
    </w:rPr>
  </w:style>
  <w:style w:type="character" w:styleId="afff2">
    <w:name w:val="Placeholder Text"/>
    <w:basedOn w:val="a7"/>
    <w:uiPriority w:val="99"/>
    <w:semiHidden/>
    <w:rsid w:val="000854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D8601-BA9A-4F1C-BC62-A8F932709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71</Pages>
  <Words>6174</Words>
  <Characters>35194</Characters>
  <Application>Microsoft Office Word</Application>
  <DocSecurity>0</DocSecurity>
  <Lines>293</Lines>
  <Paragraphs>82</Paragraphs>
  <ScaleCrop>false</ScaleCrop>
  <Company>cy</Company>
  <LinksUpToDate>false</LinksUpToDate>
  <CharactersWithSpaces>41286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王心芬</dc:creator>
  <cp:lastModifiedBy>江明潔</cp:lastModifiedBy>
  <cp:revision>2</cp:revision>
  <cp:lastPrinted>2023-05-18T10:03:00Z</cp:lastPrinted>
  <dcterms:created xsi:type="dcterms:W3CDTF">2023-05-19T07:29:00Z</dcterms:created>
  <dcterms:modified xsi:type="dcterms:W3CDTF">2023-05-19T07:29:00Z</dcterms:modified>
</cp:coreProperties>
</file>